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401FD" w14:textId="6EAA1A8D" w:rsidR="00F87859" w:rsidRDefault="00537824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3B0A9060" wp14:editId="4A4BAA31">
            <wp:simplePos x="0" y="0"/>
            <wp:positionH relativeFrom="margin">
              <wp:align>left</wp:align>
            </wp:positionH>
            <wp:positionV relativeFrom="paragraph">
              <wp:posOffset>-266700</wp:posOffset>
            </wp:positionV>
            <wp:extent cx="2400300" cy="2400300"/>
            <wp:effectExtent l="0" t="0" r="0" b="0"/>
            <wp:wrapNone/>
            <wp:docPr id="1974309103" name="Picture 5" descr="DAT fest logo pink and green with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09103" name="Picture 5" descr="DAT fest logo pink and green with blue star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1388B09B" wp14:editId="7DEBF71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D4398" w14:textId="77777777" w:rsidR="00F87859" w:rsidRDefault="00F87859" w:rsidP="00F87859">
      <w:pPr>
        <w:rPr>
          <w:rFonts w:cs="Arial"/>
          <w:szCs w:val="32"/>
        </w:rPr>
      </w:pPr>
    </w:p>
    <w:p w14:paraId="7886DB48" w14:textId="3CCA3FE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8975AC8" w14:textId="77777777" w:rsidR="00F87859" w:rsidRDefault="00F87859" w:rsidP="00F87859">
      <w:pPr>
        <w:rPr>
          <w:rFonts w:cs="Arial"/>
          <w:szCs w:val="32"/>
        </w:rPr>
      </w:pPr>
    </w:p>
    <w:p w14:paraId="11828DCA" w14:textId="2BEF6995" w:rsidR="00F87859" w:rsidRDefault="00F87859" w:rsidP="00F87859">
      <w:pPr>
        <w:rPr>
          <w:rFonts w:cs="Arial"/>
          <w:szCs w:val="32"/>
        </w:rPr>
      </w:pPr>
    </w:p>
    <w:p w14:paraId="58863DC5" w14:textId="7BF6639A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4E4933CF" w14:textId="77777777" w:rsidR="004F5CED" w:rsidRDefault="004F5CED" w:rsidP="004F5CED">
      <w:pPr>
        <w:pStyle w:val="Title"/>
      </w:pPr>
    </w:p>
    <w:p w14:paraId="356C4731" w14:textId="5152F025" w:rsidR="004F5CED" w:rsidRDefault="004F5CED" w:rsidP="004F5CED">
      <w:pPr>
        <w:pStyle w:val="Title"/>
      </w:pPr>
      <w:r>
        <w:t xml:space="preserve">DAT Fest </w:t>
      </w:r>
      <w:r w:rsidR="00082E0E">
        <w:t>Shared Expectations</w:t>
      </w:r>
    </w:p>
    <w:p w14:paraId="0C3CFF17" w14:textId="600594C3" w:rsidR="0010211D" w:rsidRDefault="00FD29D0" w:rsidP="0010211D">
      <w:pPr>
        <w:rPr>
          <w:lang w:val="en-NZ" w:eastAsia="en-GB"/>
        </w:rPr>
      </w:pPr>
      <w:r w:rsidRPr="00F87E5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42240" behindDoc="0" locked="0" layoutInCell="1" allowOverlap="1" wp14:anchorId="07A5B92B" wp14:editId="2F43ECBD">
            <wp:simplePos x="0" y="0"/>
            <wp:positionH relativeFrom="margin">
              <wp:posOffset>2616200</wp:posOffset>
            </wp:positionH>
            <wp:positionV relativeFrom="paragraph">
              <wp:posOffset>186055</wp:posOffset>
            </wp:positionV>
            <wp:extent cx="3074035" cy="3074035"/>
            <wp:effectExtent l="0" t="0" r="0" b="0"/>
            <wp:wrapNone/>
            <wp:docPr id="107196954" name="Picture 1" descr="a person applau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6954" name="Picture 1" descr="a person applaud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3A1">
        <w:rPr>
          <w:noProof/>
        </w:rPr>
        <w:drawing>
          <wp:anchor distT="0" distB="0" distL="114300" distR="114300" simplePos="0" relativeHeight="252044288" behindDoc="0" locked="0" layoutInCell="1" allowOverlap="1" wp14:anchorId="47AB8D50" wp14:editId="7A80883B">
            <wp:simplePos x="0" y="0"/>
            <wp:positionH relativeFrom="margin">
              <wp:posOffset>0</wp:posOffset>
            </wp:positionH>
            <wp:positionV relativeFrom="paragraph">
              <wp:posOffset>186581</wp:posOffset>
            </wp:positionV>
            <wp:extent cx="2747010" cy="3026410"/>
            <wp:effectExtent l="0" t="0" r="0" b="2540"/>
            <wp:wrapNone/>
            <wp:docPr id="276292321" name="Picture 9" descr="a person acting with a mask beside the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2321" name="Picture 9" descr="a person acting with a mask beside the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9D0D2" w14:textId="2828D1E4" w:rsidR="0010211D" w:rsidRPr="0010211D" w:rsidRDefault="0010211D" w:rsidP="0010211D">
      <w:pPr>
        <w:rPr>
          <w:lang w:val="en-NZ" w:eastAsia="en-GB"/>
        </w:rPr>
      </w:pPr>
    </w:p>
    <w:p w14:paraId="66E0E339" w14:textId="210E9E8C" w:rsidR="00887F23" w:rsidRDefault="00887F23" w:rsidP="00F87859">
      <w:pPr>
        <w:pStyle w:val="Title"/>
      </w:pPr>
    </w:p>
    <w:p w14:paraId="78536ED0" w14:textId="16E13392" w:rsidR="0010211D" w:rsidRDefault="0010211D" w:rsidP="00BF5DDC">
      <w:pPr>
        <w:pStyle w:val="Datepublished"/>
      </w:pPr>
    </w:p>
    <w:p w14:paraId="2A3B65F4" w14:textId="7FBA31F6" w:rsidR="0010211D" w:rsidRDefault="0010211D" w:rsidP="00BF5DDC">
      <w:pPr>
        <w:pStyle w:val="Datepublished"/>
      </w:pPr>
    </w:p>
    <w:p w14:paraId="2A8CE2B3" w14:textId="77777777" w:rsidR="0010211D" w:rsidRDefault="0010211D" w:rsidP="00BF5DDC">
      <w:pPr>
        <w:pStyle w:val="Datepublished"/>
      </w:pPr>
    </w:p>
    <w:p w14:paraId="637D7C81" w14:textId="77777777" w:rsidR="0010211D" w:rsidRDefault="0010211D" w:rsidP="00BF5DDC">
      <w:pPr>
        <w:pStyle w:val="Datepublished"/>
      </w:pPr>
    </w:p>
    <w:p w14:paraId="029FFF4B" w14:textId="79E1B8DA" w:rsidR="00F87859" w:rsidRPr="00570380" w:rsidRDefault="00570380" w:rsidP="00BF5DDC">
      <w:pPr>
        <w:pStyle w:val="Datepublished"/>
      </w:pPr>
      <w:r>
        <w:br/>
      </w:r>
      <w:r w:rsidR="00887F23" w:rsidRPr="00570380">
        <w:t xml:space="preserve">Published: </w:t>
      </w:r>
      <w:r w:rsidR="004F5CED">
        <w:t>October 2024</w:t>
      </w:r>
    </w:p>
    <w:p w14:paraId="4F118F3A" w14:textId="59158302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8702DF">
        <w:rPr>
          <w:noProof/>
          <w:lang w:val="en-NZ" w:eastAsia="en-NZ"/>
        </w:rPr>
        <w:lastRenderedPageBreak/>
        <w:t>About this Easy Read</w:t>
      </w:r>
    </w:p>
    <w:p w14:paraId="32C7478D" w14:textId="700A9DA4" w:rsidR="00EF4A04" w:rsidRDefault="00EF4A04" w:rsidP="00D67451"/>
    <w:p w14:paraId="2210BFEB" w14:textId="10A62E15" w:rsidR="00124EA8" w:rsidRDefault="0058255D" w:rsidP="00D67451">
      <w:r w:rsidRPr="0058255D">
        <w:rPr>
          <w:noProof/>
        </w:rPr>
        <w:drawing>
          <wp:anchor distT="0" distB="0" distL="114300" distR="114300" simplePos="0" relativeHeight="251826176" behindDoc="0" locked="0" layoutInCell="1" allowOverlap="1" wp14:anchorId="5239050F" wp14:editId="20D1FEC4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1771650" cy="1284476"/>
            <wp:effectExtent l="0" t="0" r="0" b="0"/>
            <wp:wrapNone/>
            <wp:docPr id="157559956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9956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F7016" w14:textId="31DA5A96" w:rsidR="00124EA8" w:rsidRDefault="000633A1" w:rsidP="00D67451">
      <w:r>
        <w:t>This Easy Read is the</w:t>
      </w:r>
      <w:r w:rsidR="00DD5883">
        <w:t xml:space="preserve"> shared expectations for</w:t>
      </w:r>
      <w:r>
        <w:t xml:space="preserve"> </w:t>
      </w:r>
      <w:r w:rsidRPr="00FE3E82">
        <w:rPr>
          <w:b/>
          <w:bCs/>
        </w:rPr>
        <w:t>DAT Fest</w:t>
      </w:r>
      <w:r>
        <w:t>.</w:t>
      </w:r>
    </w:p>
    <w:p w14:paraId="3C9AA210" w14:textId="7DA0ACBB" w:rsidR="000633A1" w:rsidRDefault="000633A1" w:rsidP="00D67451"/>
    <w:p w14:paraId="11CA94CE" w14:textId="5242A1C3" w:rsidR="00DD5883" w:rsidRDefault="0080126E" w:rsidP="00DD5883"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35142A04" wp14:editId="412E6D80">
                <wp:simplePos x="0" y="0"/>
                <wp:positionH relativeFrom="margin">
                  <wp:posOffset>2226310</wp:posOffset>
                </wp:positionH>
                <wp:positionV relativeFrom="paragraph">
                  <wp:posOffset>286385</wp:posOffset>
                </wp:positionV>
                <wp:extent cx="3495675" cy="723900"/>
                <wp:effectExtent l="0" t="0" r="9525" b="0"/>
                <wp:wrapNone/>
                <wp:docPr id="693765126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23900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9EE9B" id="Rectangle 8" o:spid="_x0000_s1026" alt="&quot;&quot;" style="position:absolute;margin-left:175.3pt;margin-top:22.55pt;width:275.25pt;height:57pt;z-index:-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" fillcolor="#d1e7a4" stroked="f" strokeweight="1pt">
                <w10:wrap anchorx="margin"/>
              </v:rect>
            </w:pict>
          </mc:Fallback>
        </mc:AlternateContent>
      </w:r>
    </w:p>
    <w:p w14:paraId="23BB50FE" w14:textId="77777777" w:rsidR="00DD5883" w:rsidRDefault="00DD5883" w:rsidP="00DD5883">
      <w:r w:rsidRPr="00FE3E82">
        <w:rPr>
          <w:b/>
          <w:bCs/>
          <w:noProof/>
          <w:lang w:val="en-NZ" w:eastAsia="en-NZ"/>
        </w:rPr>
        <w:drawing>
          <wp:anchor distT="0" distB="0" distL="114300" distR="114300" simplePos="0" relativeHeight="251943936" behindDoc="0" locked="0" layoutInCell="1" allowOverlap="1" wp14:anchorId="641EF5EA" wp14:editId="2D2B91D5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752600" cy="1752600"/>
            <wp:effectExtent l="0" t="0" r="0" b="0"/>
            <wp:wrapNone/>
            <wp:docPr id="17834352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3521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E82">
        <w:rPr>
          <w:b/>
          <w:bCs/>
        </w:rPr>
        <w:t>DAT Fest</w:t>
      </w:r>
      <w:r>
        <w:t xml:space="preserve"> is short for Disabled Artists’ Theatre Festival.</w:t>
      </w:r>
    </w:p>
    <w:p w14:paraId="47643AD0" w14:textId="77777777" w:rsidR="00DD5883" w:rsidRDefault="00DD5883" w:rsidP="00D67451"/>
    <w:p w14:paraId="1B0533CD" w14:textId="06D2DDF8" w:rsidR="00DD5883" w:rsidRDefault="00082E0E" w:rsidP="00D67451"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5DAD8EA5" wp14:editId="7B86530B">
                <wp:simplePos x="0" y="0"/>
                <wp:positionH relativeFrom="margin">
                  <wp:align>right</wp:align>
                </wp:positionH>
                <wp:positionV relativeFrom="paragraph">
                  <wp:posOffset>322580</wp:posOffset>
                </wp:positionV>
                <wp:extent cx="3495675" cy="3457575"/>
                <wp:effectExtent l="0" t="0" r="9525" b="9525"/>
                <wp:wrapNone/>
                <wp:docPr id="165739656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45757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4508B" id="Rectangle 8" o:spid="_x0000_s1026" alt="&quot;&quot;" style="position:absolute;margin-left:224.05pt;margin-top:25.4pt;width:275.25pt;height:272.25pt;z-index:-25135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" fillcolor="#d1e7a4" stroked="f" strokeweight="1pt">
                <w10:wrap anchorx="margin"/>
              </v:rect>
            </w:pict>
          </mc:Fallback>
        </mc:AlternateContent>
      </w:r>
    </w:p>
    <w:p w14:paraId="0B0D497C" w14:textId="541D65AF" w:rsidR="00DD5883" w:rsidRDefault="0080126E" w:rsidP="00D67451">
      <w:r w:rsidRPr="0080126E">
        <w:rPr>
          <w:noProof/>
        </w:rPr>
        <w:drawing>
          <wp:anchor distT="0" distB="0" distL="114300" distR="114300" simplePos="0" relativeHeight="251960320" behindDoc="0" locked="0" layoutInCell="1" allowOverlap="1" wp14:anchorId="08E30715" wp14:editId="6B2CD5D0">
            <wp:simplePos x="0" y="0"/>
            <wp:positionH relativeFrom="margin">
              <wp:align>left</wp:align>
            </wp:positionH>
            <wp:positionV relativeFrom="paragraph">
              <wp:posOffset>687070</wp:posOffset>
            </wp:positionV>
            <wp:extent cx="1981200" cy="1981200"/>
            <wp:effectExtent l="0" t="0" r="0" b="0"/>
            <wp:wrapNone/>
            <wp:docPr id="102969714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9714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E82">
        <w:t xml:space="preserve">The </w:t>
      </w:r>
      <w:r w:rsidR="00FE3E82" w:rsidRPr="00FE3E82">
        <w:rPr>
          <w:b/>
          <w:bCs/>
        </w:rPr>
        <w:t>s</w:t>
      </w:r>
      <w:r w:rsidR="00DD5883" w:rsidRPr="00FE3E82">
        <w:rPr>
          <w:b/>
          <w:bCs/>
        </w:rPr>
        <w:t>hared expectations</w:t>
      </w:r>
      <w:r w:rsidR="00FE3E82">
        <w:t xml:space="preserve"> </w:t>
      </w:r>
      <w:r w:rsidR="00082E0E">
        <w:t>are</w:t>
      </w:r>
      <w:r w:rsidR="00FE3E82">
        <w:t xml:space="preserve"> like a list of rules to keep everyone:</w:t>
      </w:r>
      <w:r w:rsidRPr="0080126E">
        <w:rPr>
          <w:b/>
          <w:bCs/>
          <w:noProof/>
        </w:rPr>
        <w:t xml:space="preserve"> </w:t>
      </w:r>
    </w:p>
    <w:p w14:paraId="66631170" w14:textId="60CEE98E" w:rsidR="00FE3E82" w:rsidRDefault="00FE3E82" w:rsidP="00FE3E82">
      <w:pPr>
        <w:pStyle w:val="Listtoplevel"/>
      </w:pPr>
      <w:r>
        <w:t>safe</w:t>
      </w:r>
    </w:p>
    <w:p w14:paraId="42F51717" w14:textId="5745FBB8" w:rsidR="00FE3E82" w:rsidRDefault="00FE3E82" w:rsidP="00FE3E82">
      <w:pPr>
        <w:pStyle w:val="Listtoplevel"/>
      </w:pPr>
      <w:r>
        <w:t>well.</w:t>
      </w:r>
    </w:p>
    <w:p w14:paraId="4E47DDDE" w14:textId="3A1BE8D3" w:rsidR="00DD5883" w:rsidRDefault="00DD5883" w:rsidP="00D67451"/>
    <w:p w14:paraId="64917D35" w14:textId="75553E04" w:rsidR="00FE3E82" w:rsidRDefault="0080126E" w:rsidP="00D67451">
      <w:r w:rsidRPr="00C6454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8272" behindDoc="0" locked="0" layoutInCell="1" allowOverlap="1" wp14:anchorId="23A1F3DB" wp14:editId="3213807A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1924050" cy="1924050"/>
            <wp:effectExtent l="0" t="0" r="0" b="0"/>
            <wp:wrapNone/>
            <wp:docPr id="155039012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9012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D3EE0" w14:textId="05271E6D" w:rsidR="00FE3E82" w:rsidRDefault="00FE3E82" w:rsidP="00D67451">
      <w:r>
        <w:t xml:space="preserve">Everyone at DAT Fest should follow the </w:t>
      </w:r>
      <w:r w:rsidRPr="0080126E">
        <w:t>shared expectations</w:t>
      </w:r>
      <w:r>
        <w:t>.</w:t>
      </w:r>
    </w:p>
    <w:p w14:paraId="3E2B9294" w14:textId="3D7AF193" w:rsidR="00DD5883" w:rsidRDefault="00DD5883" w:rsidP="00D67451"/>
    <w:p w14:paraId="70712CA5" w14:textId="319F8EA0" w:rsidR="00FE3E82" w:rsidRDefault="00FE3E82" w:rsidP="00D67451"/>
    <w:p w14:paraId="11F5C3D9" w14:textId="4B79C375" w:rsidR="00DD5883" w:rsidRDefault="00DD5883" w:rsidP="00D67451">
      <w:r>
        <w:t xml:space="preserve">DAT Fest is for </w:t>
      </w:r>
      <w:r w:rsidRPr="00FE3E82">
        <w:rPr>
          <w:b/>
          <w:bCs/>
        </w:rPr>
        <w:t xml:space="preserve">DDN </w:t>
      </w:r>
      <w:r w:rsidRPr="0080126E">
        <w:t>people</w:t>
      </w:r>
      <w:r>
        <w:t>.</w:t>
      </w:r>
    </w:p>
    <w:p w14:paraId="085CD3B7" w14:textId="5AF85761" w:rsidR="00DD5883" w:rsidRDefault="00082E0E" w:rsidP="00DD5883">
      <w:r w:rsidRPr="00082E0E">
        <w:rPr>
          <w:b/>
          <w:bCs/>
          <w:noProof/>
        </w:rPr>
        <w:drawing>
          <wp:anchor distT="0" distB="0" distL="114300" distR="114300" simplePos="0" relativeHeight="252048384" behindDoc="0" locked="0" layoutInCell="1" allowOverlap="1" wp14:anchorId="51F4CCFA" wp14:editId="3134A229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056147" cy="1352550"/>
            <wp:effectExtent l="0" t="0" r="0" b="0"/>
            <wp:wrapNone/>
            <wp:docPr id="73920607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0607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47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883"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31D6888D" wp14:editId="4B3DD091">
                <wp:simplePos x="0" y="0"/>
                <wp:positionH relativeFrom="margin">
                  <wp:posOffset>2226310</wp:posOffset>
                </wp:positionH>
                <wp:positionV relativeFrom="paragraph">
                  <wp:posOffset>-19685</wp:posOffset>
                </wp:positionV>
                <wp:extent cx="3495675" cy="2343150"/>
                <wp:effectExtent l="0" t="0" r="9525" b="0"/>
                <wp:wrapNone/>
                <wp:docPr id="13014714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343150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BEDA" id="Rectangle 8" o:spid="_x0000_s1026" alt="&quot;&quot;" style="position:absolute;margin-left:175.3pt;margin-top:-1.55pt;width:275.25pt;height:184.5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" fillcolor="#d1e7a4" stroked="f" strokeweight="1pt">
                <w10:wrap anchorx="margin"/>
              </v:rect>
            </w:pict>
          </mc:Fallback>
        </mc:AlternateContent>
      </w:r>
      <w:r w:rsidR="00DD5883" w:rsidRPr="002B7DE5">
        <w:rPr>
          <w:b/>
          <w:bCs/>
        </w:rPr>
        <w:t>DDN</w:t>
      </w:r>
      <w:r w:rsidR="00DD5883">
        <w:t xml:space="preserve"> is short for:</w:t>
      </w:r>
    </w:p>
    <w:p w14:paraId="6C32B5A5" w14:textId="48DF6174" w:rsidR="00DD5883" w:rsidRDefault="00DD5883" w:rsidP="00DD5883">
      <w:pPr>
        <w:pStyle w:val="Listtoplevel"/>
      </w:pPr>
      <w:r>
        <w:t>Deaf / deaf</w:t>
      </w:r>
    </w:p>
    <w:p w14:paraId="706F748C" w14:textId="3CAA7229" w:rsidR="00DD5883" w:rsidRDefault="00082E0E" w:rsidP="00DD5883">
      <w:pPr>
        <w:pStyle w:val="Listtoplevel"/>
      </w:pPr>
      <w:r w:rsidRPr="002B7DE5">
        <w:rPr>
          <w:b/>
          <w:bCs/>
        </w:rPr>
        <w:drawing>
          <wp:anchor distT="0" distB="0" distL="114300" distR="114300" simplePos="0" relativeHeight="251951104" behindDoc="0" locked="0" layoutInCell="1" allowOverlap="1" wp14:anchorId="7DBBABE5" wp14:editId="1D772411">
            <wp:simplePos x="0" y="0"/>
            <wp:positionH relativeFrom="column">
              <wp:posOffset>19050</wp:posOffset>
            </wp:positionH>
            <wp:positionV relativeFrom="paragraph">
              <wp:posOffset>389890</wp:posOffset>
            </wp:positionV>
            <wp:extent cx="1950720" cy="1246505"/>
            <wp:effectExtent l="0" t="0" r="0" b="0"/>
            <wp:wrapNone/>
            <wp:docPr id="213219852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9852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883">
        <w:t>disabled</w:t>
      </w:r>
    </w:p>
    <w:p w14:paraId="7ED71791" w14:textId="77777777" w:rsidR="00DD5883" w:rsidRDefault="00DD5883" w:rsidP="00DD5883">
      <w:pPr>
        <w:pStyle w:val="Listtoplevel"/>
      </w:pPr>
      <w:r w:rsidRPr="002B7DE5">
        <w:rPr>
          <w:b/>
          <w:bCs/>
        </w:rPr>
        <w:t>neurodivergent</w:t>
      </w:r>
      <w:r>
        <w:t>.</w:t>
      </w:r>
    </w:p>
    <w:p w14:paraId="1CB0077F" w14:textId="77777777" w:rsidR="00DD5883" w:rsidRDefault="00DD5883" w:rsidP="00DD5883"/>
    <w:p w14:paraId="281C4351" w14:textId="13310C91" w:rsidR="00DD5883" w:rsidRDefault="00082E0E" w:rsidP="00DD5883">
      <w:pPr>
        <w:rPr>
          <w:b/>
          <w:bCs/>
        </w:rPr>
      </w:pPr>
      <w:r w:rsidRPr="002B7D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FC80ED7" wp14:editId="7EAF6E66">
                <wp:simplePos x="0" y="0"/>
                <wp:positionH relativeFrom="margin">
                  <wp:align>right</wp:align>
                </wp:positionH>
                <wp:positionV relativeFrom="paragraph">
                  <wp:posOffset>311786</wp:posOffset>
                </wp:positionV>
                <wp:extent cx="3495675" cy="3400425"/>
                <wp:effectExtent l="0" t="0" r="9525" b="9525"/>
                <wp:wrapNone/>
                <wp:docPr id="1807412373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400425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01CDF" id="Rectangle 8" o:spid="_x0000_s1026" alt="&quot;&quot;" style="position:absolute;margin-left:224.05pt;margin-top:24.55pt;width:275.25pt;height:267.75pt;z-index:-25136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" fillcolor="#d1e7a4" stroked="f" strokeweight="1pt">
                <w10:wrap anchorx="margin"/>
              </v:rect>
            </w:pict>
          </mc:Fallback>
        </mc:AlternateContent>
      </w:r>
      <w:r w:rsidR="00DD5883" w:rsidRPr="002B7DE5">
        <w:rPr>
          <w:b/>
          <w:bCs/>
          <w:noProof/>
        </w:rPr>
        <w:drawing>
          <wp:anchor distT="0" distB="0" distL="114300" distR="114300" simplePos="0" relativeHeight="251950080" behindDoc="0" locked="0" layoutInCell="1" allowOverlap="1" wp14:anchorId="5AFEEF0B" wp14:editId="2B2B312C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1598307" cy="1581150"/>
            <wp:effectExtent l="0" t="0" r="1905" b="0"/>
            <wp:wrapNone/>
            <wp:docPr id="104156828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6828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0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4C65" w14:textId="7E014E98" w:rsidR="00DD5883" w:rsidRDefault="00DD5883" w:rsidP="00DD5883">
      <w:r w:rsidRPr="002B7DE5">
        <w:rPr>
          <w:b/>
          <w:bCs/>
        </w:rPr>
        <w:t>Neurodivergent</w:t>
      </w:r>
      <w:r>
        <w:t xml:space="preserve"> people have brains that work differently from most other people in lots of different ways.</w:t>
      </w:r>
    </w:p>
    <w:p w14:paraId="0032B3F5" w14:textId="77777777" w:rsidR="00DD5883" w:rsidRDefault="00DD5883" w:rsidP="00DD5883"/>
    <w:p w14:paraId="342E7BBF" w14:textId="77777777" w:rsidR="00DD5883" w:rsidRDefault="00DD5883" w:rsidP="00DD5883">
      <w:r w:rsidRPr="002B7DE5">
        <w:rPr>
          <w:noProof/>
        </w:rPr>
        <w:drawing>
          <wp:anchor distT="0" distB="0" distL="114300" distR="114300" simplePos="0" relativeHeight="251949056" behindDoc="0" locked="0" layoutInCell="1" allowOverlap="1" wp14:anchorId="2EB9A30D" wp14:editId="330A310A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866900" cy="1866900"/>
            <wp:effectExtent l="0" t="0" r="0" b="0"/>
            <wp:wrapNone/>
            <wp:docPr id="62181648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1648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E1BA3" w14:textId="13B3FD9B" w:rsidR="00DD5883" w:rsidRDefault="00082E0E" w:rsidP="00DD5883">
      <w:r>
        <w:t>Neurodivergent</w:t>
      </w:r>
      <w:r w:rsidR="00DD5883">
        <w:t xml:space="preserve"> includes people who:</w:t>
      </w:r>
    </w:p>
    <w:p w14:paraId="2D872EDB" w14:textId="77777777" w:rsidR="00DD5883" w:rsidRDefault="00DD5883" w:rsidP="00DD5883">
      <w:pPr>
        <w:pStyle w:val="Listtoplevel"/>
      </w:pPr>
      <w:r>
        <w:t>are autistic</w:t>
      </w:r>
    </w:p>
    <w:p w14:paraId="361D5E1A" w14:textId="77777777" w:rsidR="00DD5883" w:rsidRDefault="00DD5883" w:rsidP="00DD5883">
      <w:pPr>
        <w:pStyle w:val="Listtoplevel"/>
      </w:pPr>
      <w:r>
        <w:t>have ADHD.</w:t>
      </w:r>
    </w:p>
    <w:p w14:paraId="4E43D305" w14:textId="54C55BBB" w:rsidR="008702DF" w:rsidRDefault="008702DF">
      <w:pPr>
        <w:spacing w:line="240" w:lineRule="auto"/>
        <w:ind w:left="0"/>
      </w:pPr>
      <w:r>
        <w:br w:type="page"/>
      </w:r>
    </w:p>
    <w:p w14:paraId="325CFE49" w14:textId="1DF1BC0B" w:rsidR="00DD5883" w:rsidRDefault="008702DF" w:rsidP="008702DF">
      <w:pPr>
        <w:pStyle w:val="Heading1"/>
      </w:pPr>
      <w:r>
        <w:t>Shared expectations</w:t>
      </w:r>
    </w:p>
    <w:p w14:paraId="77B18119" w14:textId="77777777" w:rsidR="008702DF" w:rsidRDefault="008702DF" w:rsidP="00D67451"/>
    <w:p w14:paraId="2FC6C96D" w14:textId="5D83C095" w:rsidR="008702DF" w:rsidRDefault="0080126E" w:rsidP="00D67451">
      <w:r w:rsidRPr="00031E63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66464" behindDoc="0" locked="0" layoutInCell="1" allowOverlap="1" wp14:anchorId="5EDB26AA" wp14:editId="29080E1F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854200" cy="2019300"/>
            <wp:effectExtent l="0" t="0" r="0" b="0"/>
            <wp:wrapNone/>
            <wp:docPr id="106966814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6814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D2FC8" w14:textId="428E05DD" w:rsidR="006353A9" w:rsidRDefault="008702DF" w:rsidP="00D67451">
      <w:r>
        <w:t>It is important to treat everyone in a way that is</w:t>
      </w:r>
      <w:r w:rsidR="006353A9">
        <w:t>:</w:t>
      </w:r>
    </w:p>
    <w:p w14:paraId="3AE352E4" w14:textId="41FCA8B5" w:rsidR="006353A9" w:rsidRDefault="006353A9" w:rsidP="006353A9">
      <w:pPr>
        <w:pStyle w:val="Listtoplevel"/>
      </w:pPr>
      <w:r>
        <w:t>respectful</w:t>
      </w:r>
    </w:p>
    <w:p w14:paraId="51999B7E" w14:textId="18B78D12" w:rsidR="000633A1" w:rsidRDefault="008702DF" w:rsidP="006353A9">
      <w:pPr>
        <w:pStyle w:val="Listtoplevel"/>
      </w:pPr>
      <w:r>
        <w:t>kind.</w:t>
      </w:r>
    </w:p>
    <w:p w14:paraId="60A4A57F" w14:textId="7BF1C800" w:rsidR="008702DF" w:rsidRDefault="0080126E" w:rsidP="00D67451">
      <w:r w:rsidRPr="002B7DE5">
        <w:rPr>
          <w:b/>
          <w:bCs/>
          <w:noProof/>
        </w:rPr>
        <w:drawing>
          <wp:anchor distT="0" distB="0" distL="114300" distR="114300" simplePos="0" relativeHeight="251970560" behindDoc="0" locked="0" layoutInCell="1" allowOverlap="1" wp14:anchorId="0592AF06" wp14:editId="35128BA9">
            <wp:simplePos x="0" y="0"/>
            <wp:positionH relativeFrom="margin">
              <wp:posOffset>0</wp:posOffset>
            </wp:positionH>
            <wp:positionV relativeFrom="paragraph">
              <wp:posOffset>94615</wp:posOffset>
            </wp:positionV>
            <wp:extent cx="1950720" cy="1246505"/>
            <wp:effectExtent l="0" t="0" r="0" b="0"/>
            <wp:wrapNone/>
            <wp:docPr id="66242260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260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A7680" w14:textId="089B2948" w:rsidR="008702DF" w:rsidRDefault="008702DF" w:rsidP="00D67451"/>
    <w:p w14:paraId="1DF5F433" w14:textId="355A140F" w:rsidR="008702DF" w:rsidRDefault="008702DF" w:rsidP="00D67451">
      <w:r>
        <w:t>We are all different.</w:t>
      </w:r>
    </w:p>
    <w:p w14:paraId="35A5BCA0" w14:textId="091EE9F2" w:rsidR="008702DF" w:rsidRDefault="008702DF" w:rsidP="00D67451"/>
    <w:p w14:paraId="2906B3DB" w14:textId="12A73C2D" w:rsidR="00FE3E82" w:rsidRDefault="0080126E" w:rsidP="00D67451">
      <w:r w:rsidRPr="0080126E">
        <w:rPr>
          <w:noProof/>
        </w:rPr>
        <w:drawing>
          <wp:anchor distT="0" distB="0" distL="114300" distR="114300" simplePos="0" relativeHeight="251968512" behindDoc="0" locked="0" layoutInCell="1" allowOverlap="1" wp14:anchorId="7663C3C4" wp14:editId="2384A86A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2019300" cy="2294343"/>
            <wp:effectExtent l="0" t="0" r="0" b="0"/>
            <wp:wrapNone/>
            <wp:docPr id="198478286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8286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C5792" w14:textId="56A1A797" w:rsidR="008702DF" w:rsidRDefault="008702DF" w:rsidP="00D67451">
      <w:r>
        <w:t>Do not:</w:t>
      </w:r>
    </w:p>
    <w:p w14:paraId="5D7FD1F8" w14:textId="5447CF93" w:rsidR="008702DF" w:rsidRDefault="00FE3E82" w:rsidP="0080126E">
      <w:pPr>
        <w:pStyle w:val="Listtoplevel"/>
      </w:pPr>
      <w:r>
        <w:t>t</w:t>
      </w:r>
      <w:r w:rsidR="008702DF">
        <w:t>reat people badly</w:t>
      </w:r>
    </w:p>
    <w:p w14:paraId="50C32776" w14:textId="61F31DD5" w:rsidR="008702DF" w:rsidRDefault="00322F21" w:rsidP="00FE3E82">
      <w:pPr>
        <w:pStyle w:val="Listtoplevel"/>
      </w:pPr>
      <w:r>
        <w:drawing>
          <wp:anchor distT="0" distB="0" distL="114300" distR="114300" simplePos="0" relativeHeight="252049408" behindDoc="0" locked="0" layoutInCell="1" allowOverlap="1" wp14:anchorId="66EFE05B" wp14:editId="333DB211">
            <wp:simplePos x="0" y="0"/>
            <wp:positionH relativeFrom="column">
              <wp:posOffset>990600</wp:posOffset>
            </wp:positionH>
            <wp:positionV relativeFrom="paragraph">
              <wp:posOffset>558165</wp:posOffset>
            </wp:positionV>
            <wp:extent cx="914400" cy="914400"/>
            <wp:effectExtent l="0" t="0" r="0" b="0"/>
            <wp:wrapNone/>
            <wp:docPr id="419566840" name="Graphic 1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66840" name="Graphic 419566840" descr="Close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E82">
        <w:t>u</w:t>
      </w:r>
      <w:r w:rsidR="008702DF">
        <w:t>se words that are likely to upset people.</w:t>
      </w:r>
    </w:p>
    <w:p w14:paraId="25AD7576" w14:textId="4E2BDDCA" w:rsidR="008702DF" w:rsidRDefault="008702DF" w:rsidP="00D67451"/>
    <w:p w14:paraId="69CDFB48" w14:textId="61129997" w:rsidR="008702DF" w:rsidRDefault="008702DF" w:rsidP="00D67451"/>
    <w:p w14:paraId="696A8F7C" w14:textId="77777777" w:rsidR="00FE3E82" w:rsidRDefault="00FE3E82">
      <w:pPr>
        <w:spacing w:line="240" w:lineRule="auto"/>
        <w:ind w:left="0"/>
      </w:pPr>
      <w:r>
        <w:br w:type="page"/>
      </w:r>
    </w:p>
    <w:p w14:paraId="627C8A58" w14:textId="5B89275C" w:rsidR="008702DF" w:rsidRDefault="0080126E" w:rsidP="00D67451">
      <w:r w:rsidRPr="0080126E">
        <w:rPr>
          <w:noProof/>
        </w:rPr>
        <w:drawing>
          <wp:anchor distT="0" distB="0" distL="114300" distR="114300" simplePos="0" relativeHeight="251974656" behindDoc="0" locked="0" layoutInCell="1" allowOverlap="1" wp14:anchorId="2290A881" wp14:editId="11DE734D">
            <wp:simplePos x="0" y="0"/>
            <wp:positionH relativeFrom="margin">
              <wp:posOffset>-19050</wp:posOffset>
            </wp:positionH>
            <wp:positionV relativeFrom="paragraph">
              <wp:posOffset>114300</wp:posOffset>
            </wp:positionV>
            <wp:extent cx="1840023" cy="1447800"/>
            <wp:effectExtent l="0" t="0" r="8255" b="0"/>
            <wp:wrapNone/>
            <wp:docPr id="195428591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8591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61" cy="14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t xml:space="preserve">This also means not treating people </w:t>
      </w:r>
      <w:r w:rsidR="00B2788B">
        <w:t>unfairly because of things</w:t>
      </w:r>
      <w:r w:rsidR="008702DF">
        <w:t xml:space="preserve"> like:</w:t>
      </w:r>
    </w:p>
    <w:p w14:paraId="51FB92A2" w14:textId="171B60B7" w:rsidR="008702DF" w:rsidRDefault="00B2788B" w:rsidP="008702DF">
      <w:pPr>
        <w:pStyle w:val="ListParagraph"/>
      </w:pPr>
      <w:r>
        <w:t>how they are disabled</w:t>
      </w:r>
    </w:p>
    <w:p w14:paraId="39D72C2A" w14:textId="138D135D" w:rsidR="0080126E" w:rsidRDefault="0080126E" w:rsidP="0080126E">
      <w:pPr>
        <w:pStyle w:val="ListParagraph"/>
      </w:pPr>
      <w:r w:rsidRPr="0080126E">
        <w:rPr>
          <w:noProof/>
        </w:rPr>
        <w:drawing>
          <wp:anchor distT="0" distB="0" distL="114300" distR="114300" simplePos="0" relativeHeight="251972608" behindDoc="0" locked="0" layoutInCell="1" allowOverlap="1" wp14:anchorId="5674C970" wp14:editId="04D24645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860253" cy="1590675"/>
            <wp:effectExtent l="0" t="0" r="0" b="0"/>
            <wp:wrapNone/>
            <wp:docPr id="23105341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5341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02" cy="15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88B">
        <w:t xml:space="preserve">their </w:t>
      </w:r>
      <w:r>
        <w:t>gender</w:t>
      </w:r>
    </w:p>
    <w:p w14:paraId="6CC19036" w14:textId="270BFA33" w:rsidR="008702DF" w:rsidRDefault="00B2788B" w:rsidP="008702DF">
      <w:pPr>
        <w:pStyle w:val="ListParagraph"/>
      </w:pPr>
      <w:r>
        <w:t xml:space="preserve">their </w:t>
      </w:r>
      <w:r w:rsidR="008702DF">
        <w:t>race / ethnicity</w:t>
      </w:r>
    </w:p>
    <w:p w14:paraId="386688A2" w14:textId="1E3846E4" w:rsidR="008702DF" w:rsidRDefault="008702DF" w:rsidP="008702DF">
      <w:pPr>
        <w:pStyle w:val="ListParagraph"/>
      </w:pPr>
      <w:r>
        <w:t>age.</w:t>
      </w:r>
    </w:p>
    <w:p w14:paraId="040FC88D" w14:textId="2ABD186D" w:rsidR="008702DF" w:rsidRDefault="0080126E" w:rsidP="008702DF">
      <w:r w:rsidRPr="0080126E">
        <w:rPr>
          <w:noProof/>
        </w:rPr>
        <w:drawing>
          <wp:anchor distT="0" distB="0" distL="114300" distR="114300" simplePos="0" relativeHeight="251976704" behindDoc="0" locked="0" layoutInCell="1" allowOverlap="1" wp14:anchorId="23E962E6" wp14:editId="746627DC">
            <wp:simplePos x="0" y="0"/>
            <wp:positionH relativeFrom="margin">
              <wp:posOffset>0</wp:posOffset>
            </wp:positionH>
            <wp:positionV relativeFrom="paragraph">
              <wp:posOffset>234950</wp:posOffset>
            </wp:positionV>
            <wp:extent cx="1638300" cy="1638300"/>
            <wp:effectExtent l="0" t="0" r="0" b="0"/>
            <wp:wrapNone/>
            <wp:docPr id="107575753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5753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7DE58" w14:textId="5A488257" w:rsidR="000633A1" w:rsidRDefault="000633A1" w:rsidP="00D67451"/>
    <w:p w14:paraId="6D76068E" w14:textId="4D9DB42A" w:rsidR="00DD5883" w:rsidRDefault="00DD5883" w:rsidP="00D67451">
      <w:r>
        <w:t xml:space="preserve">Please </w:t>
      </w:r>
      <w:r w:rsidR="00082E0E">
        <w:t>wear</w:t>
      </w:r>
      <w:r>
        <w:t xml:space="preserve"> a face mask if you can.</w:t>
      </w:r>
    </w:p>
    <w:p w14:paraId="2D7EE0F8" w14:textId="3BB40B7F" w:rsidR="00DD5883" w:rsidRDefault="00DD5883" w:rsidP="00D67451"/>
    <w:p w14:paraId="6C05426B" w14:textId="17ED259B" w:rsidR="00DD5883" w:rsidRDefault="00082E0E" w:rsidP="00D67451">
      <w:r w:rsidRPr="0080126E">
        <w:rPr>
          <w:noProof/>
        </w:rPr>
        <w:drawing>
          <wp:anchor distT="0" distB="0" distL="114300" distR="114300" simplePos="0" relativeHeight="251978752" behindDoc="0" locked="0" layoutInCell="1" allowOverlap="1" wp14:anchorId="6773AEF5" wp14:editId="0E142454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1657350" cy="1657350"/>
            <wp:effectExtent l="0" t="0" r="0" b="0"/>
            <wp:wrapNone/>
            <wp:docPr id="47854390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4390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D2939" w14:textId="1EBDE137" w:rsidR="00DD5883" w:rsidRDefault="00DD5883" w:rsidP="00D67451">
      <w:r>
        <w:t>Please stay at home if you have an illness other people might catch like:</w:t>
      </w:r>
    </w:p>
    <w:p w14:paraId="37B3802F" w14:textId="191068D6" w:rsidR="00DD5883" w:rsidRDefault="00DD5883" w:rsidP="00217533">
      <w:pPr>
        <w:pStyle w:val="Listtoplevel"/>
      </w:pPr>
      <w:r>
        <w:t>COVID-19</w:t>
      </w:r>
    </w:p>
    <w:p w14:paraId="31747870" w14:textId="7FC865C0" w:rsidR="00082E0E" w:rsidRDefault="00082E0E" w:rsidP="00FE3E82">
      <w:pPr>
        <w:pStyle w:val="Listtoplevel"/>
      </w:pPr>
      <w:r w:rsidRPr="00082E0E">
        <w:drawing>
          <wp:anchor distT="0" distB="0" distL="114300" distR="114300" simplePos="0" relativeHeight="252046336" behindDoc="0" locked="0" layoutInCell="1" allowOverlap="1" wp14:anchorId="131BEAA1" wp14:editId="35C2524E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1590675" cy="1590675"/>
            <wp:effectExtent l="0" t="0" r="0" b="9525"/>
            <wp:wrapNone/>
            <wp:docPr id="2447129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883">
        <w:t>a cold</w:t>
      </w:r>
    </w:p>
    <w:p w14:paraId="1DA468DC" w14:textId="183AEDAA" w:rsidR="00DD5883" w:rsidRDefault="002951DE" w:rsidP="00082E0E">
      <w:pPr>
        <w:pStyle w:val="Listtoplevel"/>
      </w:pPr>
      <w:r>
        <w:t xml:space="preserve">the </w:t>
      </w:r>
      <w:r w:rsidR="00082E0E">
        <w:t>flu</w:t>
      </w:r>
      <w:r w:rsidR="00DD5883">
        <w:t>.</w:t>
      </w:r>
    </w:p>
    <w:p w14:paraId="3694FD80" w14:textId="77777777" w:rsidR="00DD5883" w:rsidRDefault="00DD5883" w:rsidP="00D67451"/>
    <w:p w14:paraId="54CFDB58" w14:textId="232DBF54" w:rsidR="00DD5883" w:rsidRDefault="00DD5883" w:rsidP="00D67451"/>
    <w:p w14:paraId="43433E93" w14:textId="1B6748D2" w:rsidR="00DD5883" w:rsidRDefault="00E8210F" w:rsidP="00D67451">
      <w:r w:rsidRPr="00E8210F">
        <w:rPr>
          <w:noProof/>
        </w:rPr>
        <w:drawing>
          <wp:anchor distT="0" distB="0" distL="114300" distR="114300" simplePos="0" relativeHeight="251982848" behindDoc="0" locked="0" layoutInCell="1" allowOverlap="1" wp14:anchorId="2C4D25B1" wp14:editId="7ADC3F1E">
            <wp:simplePos x="0" y="0"/>
            <wp:positionH relativeFrom="margin">
              <wp:posOffset>-19050</wp:posOffset>
            </wp:positionH>
            <wp:positionV relativeFrom="paragraph">
              <wp:posOffset>-171450</wp:posOffset>
            </wp:positionV>
            <wp:extent cx="1276350" cy="1276350"/>
            <wp:effectExtent l="0" t="0" r="0" b="0"/>
            <wp:wrapNone/>
            <wp:docPr id="41251508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1508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883">
        <w:t>Unless the person says it is okay please do not touch:</w:t>
      </w:r>
    </w:p>
    <w:p w14:paraId="750D7CF2" w14:textId="05303467" w:rsidR="00DD5883" w:rsidRDefault="00082E0E" w:rsidP="00FE3E82">
      <w:pPr>
        <w:pStyle w:val="Listtoplevel"/>
      </w:pPr>
      <w:r w:rsidRPr="00E8210F">
        <w:drawing>
          <wp:anchor distT="0" distB="0" distL="114300" distR="114300" simplePos="0" relativeHeight="251984896" behindDoc="0" locked="0" layoutInCell="1" allowOverlap="1" wp14:anchorId="11AA09BA" wp14:editId="6E6E585C">
            <wp:simplePos x="0" y="0"/>
            <wp:positionH relativeFrom="margin">
              <wp:posOffset>838200</wp:posOffset>
            </wp:positionH>
            <wp:positionV relativeFrom="paragraph">
              <wp:posOffset>622935</wp:posOffset>
            </wp:positionV>
            <wp:extent cx="962842" cy="1428750"/>
            <wp:effectExtent l="0" t="0" r="8890" b="0"/>
            <wp:wrapNone/>
            <wp:docPr id="52402106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2106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4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6E">
        <w:t>p</w:t>
      </w:r>
      <w:r w:rsidR="00DD5883">
        <w:t>eople</w:t>
      </w:r>
    </w:p>
    <w:p w14:paraId="61BF7F0B" w14:textId="00ACEDEC" w:rsidR="00DD5883" w:rsidRDefault="0080126E" w:rsidP="00E8210F">
      <w:pPr>
        <w:pStyle w:val="Listtoplevel"/>
      </w:pPr>
      <w:r>
        <w:t>d</w:t>
      </w:r>
      <w:r w:rsidR="00DD5883">
        <w:t>ogs</w:t>
      </w:r>
    </w:p>
    <w:p w14:paraId="1CAF22E5" w14:textId="5629C176" w:rsidR="00DD5883" w:rsidRDefault="00E8210F" w:rsidP="00E8210F">
      <w:pPr>
        <w:pStyle w:val="Listtoplevel"/>
      </w:pPr>
      <w:r w:rsidRPr="00E8210F">
        <w:drawing>
          <wp:anchor distT="0" distB="0" distL="114300" distR="114300" simplePos="0" relativeHeight="251986944" behindDoc="0" locked="0" layoutInCell="1" allowOverlap="1" wp14:anchorId="36465DB7" wp14:editId="1A40A202">
            <wp:simplePos x="0" y="0"/>
            <wp:positionH relativeFrom="page">
              <wp:posOffset>742950</wp:posOffset>
            </wp:positionH>
            <wp:positionV relativeFrom="paragraph">
              <wp:posOffset>601980</wp:posOffset>
            </wp:positionV>
            <wp:extent cx="1390650" cy="1283677"/>
            <wp:effectExtent l="0" t="0" r="0" b="0"/>
            <wp:wrapNone/>
            <wp:docPr id="84423776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3776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6E">
        <w:t>m</w:t>
      </w:r>
      <w:r w:rsidR="00DD5883">
        <w:t>obility aids like wheelchairs or crutches.</w:t>
      </w:r>
    </w:p>
    <w:p w14:paraId="72DF8115" w14:textId="6B4CD7DA" w:rsidR="00DD5883" w:rsidRDefault="00DD5883" w:rsidP="00D67451"/>
    <w:p w14:paraId="45A69521" w14:textId="34E5703B" w:rsidR="00DD5883" w:rsidRDefault="00DD5883" w:rsidP="00D67451"/>
    <w:p w14:paraId="5196DC5A" w14:textId="5E07ABA6" w:rsidR="008702DF" w:rsidRDefault="008702DF" w:rsidP="00D67451">
      <w:r>
        <w:t>Please ask first if you want to:</w:t>
      </w:r>
    </w:p>
    <w:p w14:paraId="7B0A8982" w14:textId="6750DF70" w:rsidR="008702DF" w:rsidRDefault="00B2788B" w:rsidP="008702DF">
      <w:pPr>
        <w:pStyle w:val="Listtoplevel"/>
      </w:pPr>
      <w:r w:rsidRPr="00E8210F">
        <w:drawing>
          <wp:anchor distT="0" distB="0" distL="114300" distR="114300" simplePos="0" relativeHeight="251980800" behindDoc="0" locked="0" layoutInCell="1" allowOverlap="1" wp14:anchorId="53920560" wp14:editId="486670DE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1914525" cy="3279140"/>
            <wp:effectExtent l="0" t="0" r="9525" b="0"/>
            <wp:wrapNone/>
            <wp:docPr id="212122358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2358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t>assist someone</w:t>
      </w:r>
    </w:p>
    <w:p w14:paraId="4F618C5E" w14:textId="142AAA9A" w:rsidR="008702DF" w:rsidRDefault="008702DF" w:rsidP="008702DF">
      <w:pPr>
        <w:pStyle w:val="Listtoplevel"/>
      </w:pPr>
      <w:r>
        <w:t>give someone advice</w:t>
      </w:r>
    </w:p>
    <w:p w14:paraId="4A776451" w14:textId="080BD13B" w:rsidR="008702DF" w:rsidRDefault="00B2788B" w:rsidP="008702DF">
      <w:pPr>
        <w:pStyle w:val="Listtoplevel"/>
      </w:pPr>
      <w:r>
        <w:t>ask someone about</w:t>
      </w:r>
      <w:r w:rsidR="008702DF">
        <w:t xml:space="preserve"> </w:t>
      </w:r>
      <w:r w:rsidR="00EE53EA">
        <w:t>their disability</w:t>
      </w:r>
    </w:p>
    <w:p w14:paraId="19D5C8A0" w14:textId="3DBFAC0E" w:rsidR="008702DF" w:rsidRDefault="008702DF" w:rsidP="008702DF">
      <w:pPr>
        <w:pStyle w:val="Listtoplevel"/>
      </w:pPr>
      <w:r>
        <w:t xml:space="preserve">tell </w:t>
      </w:r>
      <w:r w:rsidR="00A94D4B">
        <w:t xml:space="preserve">someone </w:t>
      </w:r>
      <w:r>
        <w:t>how you think they could do better.</w:t>
      </w:r>
    </w:p>
    <w:p w14:paraId="6C186C9B" w14:textId="77777777" w:rsidR="00DD5883" w:rsidRDefault="00DD5883" w:rsidP="00D67451"/>
    <w:p w14:paraId="385222ED" w14:textId="77777777" w:rsidR="00DD5883" w:rsidRDefault="00DD5883" w:rsidP="00647515">
      <w:pPr>
        <w:rPr>
          <w:rFonts w:eastAsia="Times New Roman"/>
          <w:shd w:val="clear" w:color="auto" w:fill="FFFFFF"/>
          <w:lang w:eastAsia="en-GB"/>
        </w:rPr>
      </w:pPr>
    </w:p>
    <w:p w14:paraId="612A7AC0" w14:textId="77777777" w:rsidR="00DD5883" w:rsidRDefault="00DD5883" w:rsidP="00647515">
      <w:pPr>
        <w:rPr>
          <w:rFonts w:eastAsia="Times New Roman"/>
          <w:shd w:val="clear" w:color="auto" w:fill="FFFFFF"/>
          <w:lang w:eastAsia="en-GB"/>
        </w:rPr>
      </w:pPr>
    </w:p>
    <w:p w14:paraId="6C9BFC47" w14:textId="77777777" w:rsidR="0080126E" w:rsidRDefault="0080126E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34ADF66" w14:textId="3CD417FB" w:rsidR="00DD5883" w:rsidRDefault="00E8210F" w:rsidP="00647515">
      <w:pPr>
        <w:rPr>
          <w:rFonts w:eastAsia="Times New Roman"/>
          <w:shd w:val="clear" w:color="auto" w:fill="FFFFFF"/>
          <w:lang w:eastAsia="en-GB"/>
        </w:rPr>
      </w:pPr>
      <w:r w:rsidRPr="00E8210F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1040" behindDoc="0" locked="0" layoutInCell="1" allowOverlap="1" wp14:anchorId="2204060B" wp14:editId="0FF005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85875" cy="1285875"/>
            <wp:effectExtent l="0" t="0" r="0" b="9525"/>
            <wp:wrapNone/>
            <wp:docPr id="256206807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06807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883">
        <w:rPr>
          <w:rFonts w:eastAsia="Times New Roman"/>
          <w:shd w:val="clear" w:color="auto" w:fill="FFFFFF"/>
          <w:lang w:eastAsia="en-GB"/>
        </w:rPr>
        <w:t>Remember that for some people:</w:t>
      </w:r>
    </w:p>
    <w:p w14:paraId="6C5B3CC7" w14:textId="6C3D680D" w:rsidR="00DD5883" w:rsidRDefault="0080126E" w:rsidP="00FE3E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</w:t>
      </w:r>
      <w:r w:rsidR="00DD5883">
        <w:rPr>
          <w:shd w:val="clear" w:color="auto" w:fill="FFFFFF"/>
          <w:lang w:eastAsia="en-GB"/>
        </w:rPr>
        <w:t>ou cannot easily tell if they are disabled by looking at them</w:t>
      </w:r>
    </w:p>
    <w:p w14:paraId="6CFEC87C" w14:textId="47CBB64F" w:rsidR="00DD5883" w:rsidRDefault="00E8210F" w:rsidP="00FE3E82">
      <w:pPr>
        <w:pStyle w:val="Listtoplevel"/>
        <w:rPr>
          <w:shd w:val="clear" w:color="auto" w:fill="FFFFFF"/>
          <w:lang w:eastAsia="en-GB"/>
        </w:rPr>
      </w:pPr>
      <w:r w:rsidRPr="00E8210F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993088" behindDoc="0" locked="0" layoutInCell="1" allowOverlap="1" wp14:anchorId="5B2B4966" wp14:editId="0610380D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1638300" cy="1638300"/>
            <wp:effectExtent l="0" t="0" r="0" b="0"/>
            <wp:wrapNone/>
            <wp:docPr id="10227968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968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26E">
        <w:rPr>
          <w:shd w:val="clear" w:color="auto" w:fill="FFFFFF"/>
          <w:lang w:eastAsia="en-GB"/>
        </w:rPr>
        <w:t>h</w:t>
      </w:r>
      <w:r w:rsidR="00DD5883">
        <w:rPr>
          <w:shd w:val="clear" w:color="auto" w:fill="FFFFFF"/>
          <w:lang w:eastAsia="en-GB"/>
        </w:rPr>
        <w:t>ow their disability affects them changes.</w:t>
      </w:r>
    </w:p>
    <w:p w14:paraId="041CC172" w14:textId="391077AB" w:rsidR="00DD5883" w:rsidRDefault="00DD5883" w:rsidP="00647515">
      <w:pPr>
        <w:rPr>
          <w:rFonts w:eastAsia="Times New Roman"/>
          <w:shd w:val="clear" w:color="auto" w:fill="FFFFFF"/>
          <w:lang w:eastAsia="en-GB"/>
        </w:rPr>
      </w:pPr>
    </w:p>
    <w:p w14:paraId="53DB37D8" w14:textId="05D23611" w:rsidR="00DD5883" w:rsidRDefault="00E8210F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C70CF90" wp14:editId="37430CCF">
                <wp:simplePos x="0" y="0"/>
                <wp:positionH relativeFrom="column">
                  <wp:posOffset>1543050</wp:posOffset>
                </wp:positionH>
                <wp:positionV relativeFrom="paragraph">
                  <wp:posOffset>12700</wp:posOffset>
                </wp:positionV>
                <wp:extent cx="323850" cy="1295400"/>
                <wp:effectExtent l="19050" t="19050" r="38100" b="38100"/>
                <wp:wrapNone/>
                <wp:docPr id="1591063501" name="Arrow: Up-Down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95400"/>
                        </a:xfrm>
                        <a:prstGeom prst="upDownArrow">
                          <a:avLst/>
                        </a:prstGeom>
                        <a:solidFill>
                          <a:srgbClr val="F1A5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E7D3A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26" o:spid="_x0000_s1026" type="#_x0000_t70" alt="&quot;&quot;" style="position:absolute;margin-left:121.5pt;margin-top:1pt;width:25.5pt;height:10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" adj=",2700" fillcolor="#f1a5f9" strokecolor="#09101d [484]" strokeweight="1pt"/>
            </w:pict>
          </mc:Fallback>
        </mc:AlternateContent>
      </w:r>
    </w:p>
    <w:p w14:paraId="6BE7C8D4" w14:textId="1DA6AFD0" w:rsidR="00DD5883" w:rsidRDefault="00DD5883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For </w:t>
      </w:r>
      <w:proofErr w:type="gramStart"/>
      <w:r>
        <w:rPr>
          <w:rFonts w:eastAsia="Times New Roman"/>
          <w:shd w:val="clear" w:color="auto" w:fill="FFFFFF"/>
          <w:lang w:eastAsia="en-GB"/>
        </w:rPr>
        <w:t>example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a person might:</w:t>
      </w:r>
    </w:p>
    <w:p w14:paraId="172DCBE7" w14:textId="1EB36EBE" w:rsidR="00DD5883" w:rsidRDefault="00E8210F" w:rsidP="00E8210F">
      <w:pPr>
        <w:pStyle w:val="Listtoplevel"/>
        <w:rPr>
          <w:shd w:val="clear" w:color="auto" w:fill="FFFFFF"/>
          <w:lang w:eastAsia="en-GB"/>
        </w:rPr>
      </w:pPr>
      <w:r w:rsidRPr="00E8210F">
        <w:rPr>
          <w:shd w:val="clear" w:color="auto" w:fill="FFFFFF"/>
          <w:lang w:eastAsia="en-GB"/>
        </w:rPr>
        <w:drawing>
          <wp:anchor distT="0" distB="0" distL="114300" distR="114300" simplePos="0" relativeHeight="251995136" behindDoc="0" locked="0" layoutInCell="1" allowOverlap="1" wp14:anchorId="5926011E" wp14:editId="224F42FC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409700" cy="1409700"/>
            <wp:effectExtent l="0" t="0" r="0" b="0"/>
            <wp:wrapNone/>
            <wp:docPr id="505768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68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26E">
        <w:rPr>
          <w:shd w:val="clear" w:color="auto" w:fill="FFFFFF"/>
          <w:lang w:eastAsia="en-GB"/>
        </w:rPr>
        <w:t>s</w:t>
      </w:r>
      <w:r w:rsidR="00DD5883">
        <w:rPr>
          <w:shd w:val="clear" w:color="auto" w:fill="FFFFFF"/>
          <w:lang w:eastAsia="en-GB"/>
        </w:rPr>
        <w:t>ometimes use a wheelchair</w:t>
      </w:r>
    </w:p>
    <w:p w14:paraId="51FFE85F" w14:textId="1F6E057C" w:rsidR="00DD5883" w:rsidRDefault="0080126E" w:rsidP="00FE3E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DD5883">
        <w:rPr>
          <w:shd w:val="clear" w:color="auto" w:fill="FFFFFF"/>
          <w:lang w:eastAsia="en-GB"/>
        </w:rPr>
        <w:t>alk at other times.</w:t>
      </w:r>
    </w:p>
    <w:p w14:paraId="05251685" w14:textId="2447E5CA" w:rsidR="00DD5883" w:rsidRDefault="00DD5883" w:rsidP="00647515">
      <w:pPr>
        <w:rPr>
          <w:rFonts w:eastAsia="Times New Roman"/>
          <w:shd w:val="clear" w:color="auto" w:fill="FFFFFF"/>
          <w:lang w:eastAsia="en-GB"/>
        </w:rPr>
      </w:pPr>
    </w:p>
    <w:p w14:paraId="1311CD7F" w14:textId="7EBFBE0A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3E5DFE93" w14:textId="571947D9" w:rsidR="008702DF" w:rsidRPr="00751926" w:rsidRDefault="00751926" w:rsidP="00647515">
      <w:r w:rsidRPr="0075192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00256" behindDoc="0" locked="0" layoutInCell="1" allowOverlap="1" wp14:anchorId="2908537A" wp14:editId="0646B4CD">
            <wp:simplePos x="0" y="0"/>
            <wp:positionH relativeFrom="margin">
              <wp:align>left</wp:align>
            </wp:positionH>
            <wp:positionV relativeFrom="paragraph">
              <wp:posOffset>21853</wp:posOffset>
            </wp:positionV>
            <wp:extent cx="1793315" cy="2207172"/>
            <wp:effectExtent l="0" t="0" r="0" b="3175"/>
            <wp:wrapNone/>
            <wp:docPr id="67329836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9836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8" cy="22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 w:rsidRPr="00751926">
        <w:t>Call people by</w:t>
      </w:r>
      <w:r w:rsidR="00E8210F" w:rsidRPr="00751926">
        <w:t xml:space="preserve"> the</w:t>
      </w:r>
      <w:r w:rsidR="008702DF" w:rsidRPr="00751926">
        <w:t>:</w:t>
      </w:r>
    </w:p>
    <w:p w14:paraId="51DA9534" w14:textId="7B13843C" w:rsidR="008702DF" w:rsidRPr="00751926" w:rsidRDefault="008702DF" w:rsidP="00FE3E82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751926">
        <w:rPr>
          <w:rFonts w:eastAsiaTheme="minorEastAsia"/>
          <w:noProof w:val="0"/>
          <w:szCs w:val="24"/>
          <w:lang w:val="en-AU"/>
        </w:rPr>
        <w:t>names they ask you to</w:t>
      </w:r>
    </w:p>
    <w:p w14:paraId="16412F80" w14:textId="7A216678" w:rsidR="008702DF" w:rsidRPr="00751926" w:rsidRDefault="008702DF" w:rsidP="00FE3E82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751926">
        <w:rPr>
          <w:rFonts w:eastAsiaTheme="minorEastAsia"/>
          <w:noProof w:val="0"/>
          <w:szCs w:val="24"/>
          <w:lang w:val="en-AU"/>
        </w:rPr>
        <w:t xml:space="preserve">right </w:t>
      </w:r>
      <w:r w:rsidRPr="00751926">
        <w:rPr>
          <w:rFonts w:eastAsiaTheme="minorEastAsia"/>
          <w:b/>
          <w:bCs/>
          <w:noProof w:val="0"/>
          <w:szCs w:val="24"/>
          <w:lang w:val="en-AU"/>
        </w:rPr>
        <w:t>pronouns</w:t>
      </w:r>
      <w:r w:rsidR="00751926">
        <w:rPr>
          <w:rFonts w:eastAsiaTheme="minorEastAsia"/>
          <w:noProof w:val="0"/>
          <w:szCs w:val="24"/>
          <w:lang w:val="en-AU"/>
        </w:rPr>
        <w:t>.</w:t>
      </w:r>
    </w:p>
    <w:p w14:paraId="08E9E9E6" w14:textId="16E2456B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3722160A" w14:textId="795DA494" w:rsidR="0080126E" w:rsidRDefault="0080126E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CAB4AC4" w14:textId="69191808" w:rsidR="008702DF" w:rsidRPr="00751926" w:rsidRDefault="00F0660E" w:rsidP="00647515">
      <w:r w:rsidRPr="00F0660E">
        <w:rPr>
          <w:noProof/>
        </w:rPr>
        <w:drawing>
          <wp:anchor distT="0" distB="0" distL="114300" distR="114300" simplePos="0" relativeHeight="252003328" behindDoc="0" locked="0" layoutInCell="1" allowOverlap="1" wp14:anchorId="2F64BC98" wp14:editId="2C3E2223">
            <wp:simplePos x="0" y="0"/>
            <wp:positionH relativeFrom="page">
              <wp:posOffset>733316</wp:posOffset>
            </wp:positionH>
            <wp:positionV relativeFrom="paragraph">
              <wp:posOffset>126365</wp:posOffset>
            </wp:positionV>
            <wp:extent cx="2017986" cy="2017986"/>
            <wp:effectExtent l="0" t="0" r="0" b="0"/>
            <wp:wrapNone/>
            <wp:docPr id="152810114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0114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86" cy="20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926" w:rsidRPr="007519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56AEE13" wp14:editId="66B06849">
                <wp:simplePos x="0" y="0"/>
                <wp:positionH relativeFrom="margin">
                  <wp:posOffset>2191407</wp:posOffset>
                </wp:positionH>
                <wp:positionV relativeFrom="paragraph">
                  <wp:posOffset>0</wp:posOffset>
                </wp:positionV>
                <wp:extent cx="3495675" cy="2632841"/>
                <wp:effectExtent l="0" t="0" r="9525" b="0"/>
                <wp:wrapNone/>
                <wp:docPr id="1830703580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632841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3F385" id="Rectangle 8" o:spid="_x0000_s1026" alt="&quot;&quot;" style="position:absolute;margin-left:172.55pt;margin-top:0;width:275.25pt;height:207.3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" fillcolor="#d1e7a4" stroked="f" strokeweight="1pt">
                <w10:wrap anchorx="margin"/>
              </v:rect>
            </w:pict>
          </mc:Fallback>
        </mc:AlternateContent>
      </w:r>
      <w:r w:rsidR="008702DF" w:rsidRPr="00751926">
        <w:rPr>
          <w:b/>
          <w:bCs/>
        </w:rPr>
        <w:t>Pronouns</w:t>
      </w:r>
      <w:r w:rsidR="0080126E" w:rsidRPr="00751926">
        <w:t xml:space="preserve"> are words we use in place of names like:</w:t>
      </w:r>
    </w:p>
    <w:p w14:paraId="53E280AE" w14:textId="12A1ED4B" w:rsidR="0080126E" w:rsidRPr="00751926" w:rsidRDefault="00751926" w:rsidP="00F0660E">
      <w:pPr>
        <w:pStyle w:val="Listtoplevel"/>
      </w:pPr>
      <w:r w:rsidRPr="00751926">
        <w:t>h</w:t>
      </w:r>
      <w:r w:rsidR="0080126E" w:rsidRPr="00751926">
        <w:t>e / him / his</w:t>
      </w:r>
    </w:p>
    <w:p w14:paraId="3CC24C20" w14:textId="0142CEFD" w:rsidR="0080126E" w:rsidRPr="00751926" w:rsidRDefault="00751926" w:rsidP="00751926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751926">
        <w:rPr>
          <w:rFonts w:eastAsiaTheme="minorEastAsia"/>
          <w:noProof w:val="0"/>
          <w:szCs w:val="24"/>
          <w:lang w:val="en-AU"/>
        </w:rPr>
        <w:t>s</w:t>
      </w:r>
      <w:r w:rsidR="0080126E" w:rsidRPr="00751926">
        <w:rPr>
          <w:rFonts w:eastAsiaTheme="minorEastAsia"/>
          <w:noProof w:val="0"/>
          <w:szCs w:val="24"/>
          <w:lang w:val="en-AU"/>
        </w:rPr>
        <w:t>he</w:t>
      </w:r>
      <w:r w:rsidRPr="00751926">
        <w:rPr>
          <w:rFonts w:eastAsiaTheme="minorEastAsia"/>
          <w:noProof w:val="0"/>
          <w:szCs w:val="24"/>
          <w:lang w:val="en-AU"/>
        </w:rPr>
        <w:t xml:space="preserve"> /</w:t>
      </w:r>
      <w:r w:rsidR="0080126E" w:rsidRPr="00751926">
        <w:rPr>
          <w:rFonts w:eastAsiaTheme="minorEastAsia"/>
          <w:noProof w:val="0"/>
          <w:szCs w:val="24"/>
          <w:lang w:val="en-AU"/>
        </w:rPr>
        <w:t xml:space="preserve"> her</w:t>
      </w:r>
    </w:p>
    <w:p w14:paraId="4D443222" w14:textId="4620F398" w:rsidR="0080126E" w:rsidRPr="00751926" w:rsidRDefault="00751926" w:rsidP="00751926">
      <w:pPr>
        <w:pStyle w:val="Listtoplevel"/>
        <w:rPr>
          <w:rFonts w:eastAsiaTheme="minorEastAsia"/>
          <w:noProof w:val="0"/>
          <w:szCs w:val="24"/>
          <w:lang w:val="en-AU"/>
        </w:rPr>
      </w:pPr>
      <w:r>
        <w:drawing>
          <wp:anchor distT="0" distB="0" distL="114300" distR="114300" simplePos="0" relativeHeight="252001280" behindDoc="0" locked="0" layoutInCell="1" allowOverlap="1" wp14:anchorId="6F0207E6" wp14:editId="0A0894F2">
            <wp:simplePos x="0" y="0"/>
            <wp:positionH relativeFrom="column">
              <wp:posOffset>-107074</wp:posOffset>
            </wp:positionH>
            <wp:positionV relativeFrom="paragraph">
              <wp:posOffset>628673</wp:posOffset>
            </wp:positionV>
            <wp:extent cx="1789783" cy="2534964"/>
            <wp:effectExtent l="19050" t="19050" r="20320" b="17780"/>
            <wp:wrapNone/>
            <wp:docPr id="152315170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5170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49" cy="2538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926">
        <w:rPr>
          <w:rFonts w:eastAsiaTheme="minorEastAsia"/>
          <w:noProof w:val="0"/>
          <w:szCs w:val="24"/>
          <w:lang w:val="en-AU"/>
        </w:rPr>
        <w:t>t</w:t>
      </w:r>
      <w:r w:rsidR="0080126E" w:rsidRPr="00751926">
        <w:rPr>
          <w:rFonts w:eastAsiaTheme="minorEastAsia"/>
          <w:noProof w:val="0"/>
          <w:szCs w:val="24"/>
          <w:lang w:val="en-AU"/>
        </w:rPr>
        <w:t>hey / them</w:t>
      </w:r>
      <w:r w:rsidR="00BA77CB">
        <w:rPr>
          <w:rFonts w:eastAsiaTheme="minorEastAsia"/>
          <w:noProof w:val="0"/>
          <w:szCs w:val="24"/>
          <w:lang w:val="en-AU"/>
        </w:rPr>
        <w:t xml:space="preserve"> / </w:t>
      </w:r>
      <w:proofErr w:type="spellStart"/>
      <w:proofErr w:type="gramStart"/>
      <w:r w:rsidR="00BA77CB">
        <w:rPr>
          <w:rFonts w:eastAsiaTheme="minorEastAsia"/>
          <w:noProof w:val="0"/>
          <w:szCs w:val="24"/>
          <w:lang w:val="en-AU"/>
        </w:rPr>
        <w:t>their</w:t>
      </w:r>
      <w:proofErr w:type="spellEnd"/>
      <w:proofErr w:type="gramEnd"/>
      <w:r w:rsidR="0080126E" w:rsidRPr="00751926">
        <w:rPr>
          <w:rFonts w:eastAsiaTheme="minorEastAsia"/>
          <w:noProof w:val="0"/>
          <w:szCs w:val="24"/>
          <w:lang w:val="en-AU"/>
        </w:rPr>
        <w:t>.</w:t>
      </w:r>
    </w:p>
    <w:p w14:paraId="6294FC6B" w14:textId="77777777" w:rsidR="0080126E" w:rsidRDefault="0080126E" w:rsidP="00647515">
      <w:pPr>
        <w:rPr>
          <w:rFonts w:eastAsia="Times New Roman"/>
          <w:shd w:val="clear" w:color="auto" w:fill="FFFFFF"/>
          <w:lang w:eastAsia="en-GB"/>
        </w:rPr>
      </w:pPr>
    </w:p>
    <w:p w14:paraId="29A4F1DB" w14:textId="77777777" w:rsidR="0080126E" w:rsidRDefault="0080126E" w:rsidP="00647515">
      <w:pPr>
        <w:rPr>
          <w:rFonts w:eastAsia="Times New Roman"/>
          <w:shd w:val="clear" w:color="auto" w:fill="FFFFFF"/>
          <w:lang w:eastAsia="en-GB"/>
        </w:rPr>
      </w:pPr>
    </w:p>
    <w:p w14:paraId="084740F5" w14:textId="30718FE5" w:rsidR="0080126E" w:rsidRDefault="0080126E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is an Easy Read document with more information on pronouns.</w:t>
      </w:r>
    </w:p>
    <w:p w14:paraId="0ABC7CB0" w14:textId="77777777" w:rsidR="0080126E" w:rsidRDefault="0080126E" w:rsidP="00647515">
      <w:pPr>
        <w:rPr>
          <w:rFonts w:eastAsia="Times New Roman"/>
          <w:shd w:val="clear" w:color="auto" w:fill="FFFFFF"/>
          <w:lang w:eastAsia="en-GB"/>
        </w:rPr>
      </w:pPr>
    </w:p>
    <w:p w14:paraId="5ED2355E" w14:textId="77777777" w:rsidR="0080126E" w:rsidRDefault="0080126E" w:rsidP="00647515">
      <w:pPr>
        <w:rPr>
          <w:rFonts w:eastAsia="Times New Roman"/>
          <w:shd w:val="clear" w:color="auto" w:fill="FFFFFF"/>
          <w:lang w:eastAsia="en-GB"/>
        </w:rPr>
      </w:pPr>
    </w:p>
    <w:p w14:paraId="256B0B83" w14:textId="3EE50F45" w:rsidR="0080126E" w:rsidRDefault="0080126E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it at:</w:t>
      </w:r>
    </w:p>
    <w:p w14:paraId="1993DE4D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480EC418" w14:textId="3B3CF925" w:rsidR="00751926" w:rsidRPr="00261C44" w:rsidRDefault="00261C44" w:rsidP="00751926">
      <w:pPr>
        <w:tabs>
          <w:tab w:val="left" w:pos="3261"/>
        </w:tabs>
        <w:ind w:left="2552"/>
        <w:rPr>
          <w:rFonts w:eastAsia="Times New Roman"/>
          <w:b/>
          <w:bCs/>
          <w:color w:val="0D0D0D" w:themeColor="text1" w:themeTint="F2"/>
          <w:shd w:val="clear" w:color="auto" w:fill="FFFFFF"/>
          <w:lang w:eastAsia="en-GB"/>
        </w:rPr>
      </w:pPr>
      <w:hyperlink r:id="rId38" w:history="1">
        <w:r w:rsidRPr="001B5BC3">
          <w:rPr>
            <w:rStyle w:val="Hyperlink"/>
            <w:rFonts w:eastAsia="Times New Roman"/>
            <w:b/>
            <w:bCs/>
            <w:shd w:val="clear" w:color="auto" w:fill="FFFFFF"/>
            <w:lang w:eastAsia="en-GB"/>
            <w14:textFill>
              <w14:solidFill>
                <w14:srgbClr w14:val="64BCB5">
                  <w14:lumMod w14:val="95000"/>
                  <w14:lumOff w14:val="5000"/>
                </w14:srgbClr>
              </w14:solidFill>
            </w14:textFill>
          </w:rPr>
          <w:t>www.peoplefirst.org.nz/easy-read-library/</w:t>
        </w:r>
        <w:r w:rsidRPr="001B5BC3">
          <w:rPr>
            <w:rStyle w:val="Hyperlink"/>
            <w:rFonts w:eastAsia="Times New Roman"/>
            <w:b/>
            <w:bCs/>
            <w:shd w:val="clear" w:color="auto" w:fill="FFFFFF"/>
            <w:lang w:eastAsia="en-GB"/>
            <w14:textFill>
              <w14:solidFill>
                <w14:srgbClr w14:val="64BCB5">
                  <w14:lumMod w14:val="95000"/>
                  <w14:lumOff w14:val="5000"/>
                </w14:srgbClr>
              </w14:solidFill>
            </w14:textFill>
          </w:rPr>
          <w:br/>
          <w:t>resource/introduction-to-pronouns</w:t>
        </w:r>
      </w:hyperlink>
      <w:r w:rsidRPr="00261C44">
        <w:rPr>
          <w:rFonts w:eastAsia="Times New Roman"/>
          <w:b/>
          <w:bCs/>
          <w:color w:val="0D0D0D" w:themeColor="text1" w:themeTint="F2"/>
          <w:shd w:val="clear" w:color="auto" w:fill="FFFFFF"/>
          <w:lang w:eastAsia="en-GB"/>
        </w:rPr>
        <w:t xml:space="preserve"> </w:t>
      </w:r>
    </w:p>
    <w:p w14:paraId="2E0A3BD3" w14:textId="77777777" w:rsidR="00751926" w:rsidRDefault="00751926" w:rsidP="00647515">
      <w:pPr>
        <w:rPr>
          <w:rFonts w:eastAsia="Times New Roman"/>
          <w:shd w:val="clear" w:color="auto" w:fill="FFFFFF"/>
          <w:lang w:eastAsia="en-GB"/>
        </w:rPr>
      </w:pPr>
    </w:p>
    <w:p w14:paraId="16E092CC" w14:textId="19500631" w:rsidR="00751926" w:rsidRDefault="00751926" w:rsidP="00647515">
      <w:pPr>
        <w:rPr>
          <w:rFonts w:eastAsia="Times New Roman"/>
          <w:shd w:val="clear" w:color="auto" w:fill="FFFFFF"/>
          <w:lang w:eastAsia="en-GB"/>
        </w:rPr>
      </w:pPr>
      <w:r w:rsidRPr="0075192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8208" behindDoc="0" locked="0" layoutInCell="1" allowOverlap="1" wp14:anchorId="3F38578A" wp14:editId="7534A958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1514475" cy="2141104"/>
            <wp:effectExtent l="0" t="0" r="0" b="0"/>
            <wp:wrapNone/>
            <wp:docPr id="165865062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5062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4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6B24" w14:textId="2B193898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It is okay </w:t>
      </w:r>
      <w:r w:rsidR="00751926">
        <w:rPr>
          <w:rFonts w:eastAsia="Times New Roman"/>
          <w:shd w:val="clear" w:color="auto" w:fill="FFFFFF"/>
          <w:lang w:eastAsia="en-GB"/>
        </w:rPr>
        <w:t>to ask someone for their name or pronouns</w:t>
      </w:r>
      <w:r>
        <w:rPr>
          <w:rFonts w:eastAsia="Times New Roman"/>
          <w:shd w:val="clear" w:color="auto" w:fill="FFFFFF"/>
          <w:lang w:eastAsia="en-GB"/>
        </w:rPr>
        <w:t xml:space="preserve"> if</w:t>
      </w:r>
      <w:r w:rsidR="00856159">
        <w:rPr>
          <w:rFonts w:eastAsia="Times New Roman"/>
          <w:shd w:val="clear" w:color="auto" w:fill="FFFFFF"/>
          <w:lang w:eastAsia="en-GB"/>
        </w:rPr>
        <w:t xml:space="preserve"> you</w:t>
      </w:r>
      <w:r w:rsidR="0080126E">
        <w:rPr>
          <w:rFonts w:eastAsia="Times New Roman"/>
          <w:shd w:val="clear" w:color="auto" w:fill="FFFFFF"/>
          <w:lang w:eastAsia="en-GB"/>
        </w:rPr>
        <w:t>:</w:t>
      </w:r>
    </w:p>
    <w:p w14:paraId="44174854" w14:textId="568275FE" w:rsidR="008702DF" w:rsidRDefault="008702DF" w:rsidP="00FE3E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are not sure</w:t>
      </w:r>
    </w:p>
    <w:p w14:paraId="333E2D59" w14:textId="65F57D9E" w:rsidR="008702DF" w:rsidRDefault="008702DF" w:rsidP="00FE3E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forget</w:t>
      </w:r>
      <w:r w:rsidR="00082E0E">
        <w:rPr>
          <w:shd w:val="clear" w:color="auto" w:fill="FFFFFF"/>
          <w:lang w:eastAsia="en-GB"/>
        </w:rPr>
        <w:t>.</w:t>
      </w:r>
    </w:p>
    <w:p w14:paraId="2936980C" w14:textId="1FCE703E" w:rsidR="008702DF" w:rsidRDefault="00F0660E" w:rsidP="00647515">
      <w:pPr>
        <w:rPr>
          <w:rFonts w:eastAsia="Times New Roman"/>
          <w:shd w:val="clear" w:color="auto" w:fill="FFFFFF"/>
          <w:lang w:eastAsia="en-GB"/>
        </w:rPr>
      </w:pPr>
      <w:r w:rsidRPr="00F066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05376" behindDoc="0" locked="0" layoutInCell="1" allowOverlap="1" wp14:anchorId="4FEE4A27" wp14:editId="00517C99">
            <wp:simplePos x="0" y="0"/>
            <wp:positionH relativeFrom="margin">
              <wp:posOffset>0</wp:posOffset>
            </wp:positionH>
            <wp:positionV relativeFrom="paragraph">
              <wp:posOffset>-169436</wp:posOffset>
            </wp:positionV>
            <wp:extent cx="1639614" cy="1639614"/>
            <wp:effectExtent l="0" t="0" r="0" b="0"/>
            <wp:wrapNone/>
            <wp:docPr id="38501628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1628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14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rPr>
          <w:rFonts w:eastAsia="Times New Roman"/>
          <w:shd w:val="clear" w:color="auto" w:fill="FFFFFF"/>
          <w:lang w:eastAsia="en-GB"/>
        </w:rPr>
        <w:t>Please treat everyone as a person who can make their own decisions.</w:t>
      </w:r>
    </w:p>
    <w:p w14:paraId="6D9C3649" w14:textId="7730A748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4B89E389" w14:textId="04EAE00E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3C8295B9" w14:textId="41A23E78" w:rsidR="00DD5883" w:rsidRDefault="00F0660E" w:rsidP="00647515">
      <w:pPr>
        <w:rPr>
          <w:rFonts w:eastAsia="Times New Roman"/>
          <w:shd w:val="clear" w:color="auto" w:fill="FFFFFF"/>
          <w:lang w:eastAsia="en-GB"/>
        </w:rPr>
      </w:pPr>
      <w:r w:rsidRPr="00193C1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6224" behindDoc="0" locked="0" layoutInCell="1" allowOverlap="1" wp14:anchorId="29FA6957" wp14:editId="5125B526">
            <wp:simplePos x="0" y="0"/>
            <wp:positionH relativeFrom="margin">
              <wp:align>left</wp:align>
            </wp:positionH>
            <wp:positionV relativeFrom="paragraph">
              <wp:posOffset>18129</wp:posOffset>
            </wp:positionV>
            <wp:extent cx="1876097" cy="1876097"/>
            <wp:effectExtent l="0" t="0" r="0" b="0"/>
            <wp:wrapNone/>
            <wp:docPr id="1902279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79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83">
        <w:rPr>
          <w:rFonts w:eastAsia="Times New Roman"/>
          <w:shd w:val="clear" w:color="auto" w:fill="FFFFFF"/>
          <w:lang w:eastAsia="en-GB"/>
        </w:rPr>
        <w:t>There is a bar at the place we are having DAT Fest.</w:t>
      </w:r>
    </w:p>
    <w:p w14:paraId="2CBD1A8E" w14:textId="77777777" w:rsidR="00FE3E82" w:rsidRDefault="00FE3E82" w:rsidP="00647515">
      <w:pPr>
        <w:rPr>
          <w:rFonts w:eastAsia="Times New Roman"/>
          <w:shd w:val="clear" w:color="auto" w:fill="FFFFFF"/>
          <w:lang w:eastAsia="en-GB"/>
        </w:rPr>
      </w:pPr>
    </w:p>
    <w:p w14:paraId="29D5511E" w14:textId="77777777" w:rsidR="00FE3E82" w:rsidRDefault="00FE3E82" w:rsidP="00647515">
      <w:pPr>
        <w:rPr>
          <w:rFonts w:eastAsia="Times New Roman"/>
          <w:shd w:val="clear" w:color="auto" w:fill="FFFFFF"/>
          <w:lang w:eastAsia="en-GB"/>
        </w:rPr>
      </w:pPr>
    </w:p>
    <w:p w14:paraId="44156045" w14:textId="0BD88E68" w:rsidR="00FE3E82" w:rsidRDefault="00FE3E82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ok to have a drink there.</w:t>
      </w:r>
    </w:p>
    <w:p w14:paraId="5C37EB75" w14:textId="141AA46F" w:rsidR="00DD5883" w:rsidRDefault="00FE3E82" w:rsidP="00647515">
      <w:pPr>
        <w:rPr>
          <w:rFonts w:eastAsia="Times New Roman"/>
          <w:shd w:val="clear" w:color="auto" w:fill="FFFFFF"/>
          <w:lang w:eastAsia="en-GB"/>
        </w:rPr>
      </w:pPr>
      <w:r w:rsidRPr="00FE3E82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54176" behindDoc="0" locked="0" layoutInCell="1" allowOverlap="1" wp14:anchorId="354D90A5" wp14:editId="2EA35C28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1981200" cy="1981200"/>
            <wp:effectExtent l="0" t="0" r="0" b="0"/>
            <wp:wrapNone/>
            <wp:docPr id="17796381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381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1C1F6" w14:textId="7EE1D774" w:rsidR="00FE3E82" w:rsidRDefault="00FE3E82" w:rsidP="00647515">
      <w:pPr>
        <w:rPr>
          <w:rFonts w:eastAsia="Times New Roman"/>
          <w:shd w:val="clear" w:color="auto" w:fill="FFFFFF"/>
          <w:lang w:eastAsia="en-GB"/>
        </w:rPr>
      </w:pPr>
    </w:p>
    <w:p w14:paraId="7D1EBE40" w14:textId="53B9A5CE" w:rsidR="00DD5883" w:rsidRDefault="00DD5883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Please do not:</w:t>
      </w:r>
    </w:p>
    <w:p w14:paraId="3D1C1588" w14:textId="5D93BB4B" w:rsidR="00DD5883" w:rsidRDefault="00193C15" w:rsidP="00FE3E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</w:t>
      </w:r>
      <w:r w:rsidR="00DD5883">
        <w:rPr>
          <w:shd w:val="clear" w:color="auto" w:fill="FFFFFF"/>
          <w:lang w:eastAsia="en-GB"/>
        </w:rPr>
        <w:t>et drunk</w:t>
      </w:r>
    </w:p>
    <w:p w14:paraId="7860EFC6" w14:textId="1AF4D9D0" w:rsidR="00DD5883" w:rsidRDefault="00193C15" w:rsidP="00FE3E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</w:t>
      </w:r>
      <w:r w:rsidR="00DD5883">
        <w:rPr>
          <w:shd w:val="clear" w:color="auto" w:fill="FFFFFF"/>
          <w:lang w:eastAsia="en-GB"/>
        </w:rPr>
        <w:t>ring your own alcohol</w:t>
      </w:r>
      <w:r w:rsidR="00BA77CB">
        <w:rPr>
          <w:shd w:val="clear" w:color="auto" w:fill="FFFFFF"/>
          <w:lang w:eastAsia="en-GB"/>
        </w:rPr>
        <w:t>.</w:t>
      </w:r>
    </w:p>
    <w:p w14:paraId="64F745F5" w14:textId="07BF374E" w:rsidR="00647515" w:rsidRDefault="00647515" w:rsidP="00647515">
      <w:pPr>
        <w:rPr>
          <w:rFonts w:eastAsia="Times New Roman"/>
          <w:shd w:val="clear" w:color="auto" w:fill="FFFFFF"/>
          <w:lang w:eastAsia="en-GB"/>
        </w:rPr>
      </w:pPr>
    </w:p>
    <w:p w14:paraId="629EB4B0" w14:textId="5840EB71" w:rsidR="008702DF" w:rsidRDefault="00F0660E" w:rsidP="00647515">
      <w:pPr>
        <w:rPr>
          <w:rFonts w:eastAsia="Times New Roman"/>
          <w:shd w:val="clear" w:color="auto" w:fill="FFFFFF"/>
          <w:lang w:eastAsia="en-GB"/>
        </w:rPr>
      </w:pPr>
      <w:r w:rsidRPr="00F066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07424" behindDoc="0" locked="0" layoutInCell="1" allowOverlap="1" wp14:anchorId="2A916CF5" wp14:editId="4C133B3B">
            <wp:simplePos x="0" y="0"/>
            <wp:positionH relativeFrom="margin">
              <wp:align>left</wp:align>
            </wp:positionH>
            <wp:positionV relativeFrom="paragraph">
              <wp:posOffset>17539</wp:posOffset>
            </wp:positionV>
            <wp:extent cx="1541728" cy="1245476"/>
            <wp:effectExtent l="0" t="0" r="1905" b="0"/>
            <wp:wrapNone/>
            <wp:docPr id="10675164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164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28" cy="1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8466D" w14:textId="650756DC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Do what you need to look after yourself</w:t>
      </w:r>
      <w:r w:rsidR="00BA77CB">
        <w:rPr>
          <w:rFonts w:eastAsia="Times New Roman"/>
          <w:shd w:val="clear" w:color="auto" w:fill="FFFFFF"/>
          <w:lang w:eastAsia="en-GB"/>
        </w:rPr>
        <w:t>.</w:t>
      </w:r>
    </w:p>
    <w:p w14:paraId="076001F1" w14:textId="788BEEB8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3221C6A2" w14:textId="0D18DE01" w:rsidR="00F0660E" w:rsidRDefault="00F0660E" w:rsidP="00647515">
      <w:pPr>
        <w:rPr>
          <w:rFonts w:eastAsia="Times New Roman"/>
          <w:shd w:val="clear" w:color="auto" w:fill="FFFFFF"/>
          <w:lang w:eastAsia="en-GB"/>
        </w:rPr>
      </w:pPr>
      <w:r w:rsidRPr="00F0660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09472" behindDoc="0" locked="0" layoutInCell="1" allowOverlap="1" wp14:anchorId="5D28A16B" wp14:editId="18D411F7">
            <wp:simplePos x="0" y="0"/>
            <wp:positionH relativeFrom="margin">
              <wp:align>left</wp:align>
            </wp:positionH>
            <wp:positionV relativeFrom="paragraph">
              <wp:posOffset>121008</wp:posOffset>
            </wp:positionV>
            <wp:extent cx="1072055" cy="1072055"/>
            <wp:effectExtent l="0" t="0" r="0" b="0"/>
            <wp:wrapNone/>
            <wp:docPr id="39240336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0336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" cy="10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0E78" w14:textId="1BDA6112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Let other people do what they need to look after themselves.</w:t>
      </w:r>
    </w:p>
    <w:p w14:paraId="6BF05E1A" w14:textId="2F80B8EF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44A9A7A1" w14:textId="1C3542B0" w:rsidR="008702DF" w:rsidRDefault="00F87E5C" w:rsidP="00647515">
      <w:pPr>
        <w:rPr>
          <w:rFonts w:eastAsia="Times New Roman"/>
          <w:shd w:val="clear" w:color="auto" w:fill="FFFFFF"/>
          <w:lang w:eastAsia="en-GB"/>
        </w:rPr>
      </w:pPr>
      <w:r w:rsidRPr="00F87E5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15616" behindDoc="0" locked="0" layoutInCell="1" allowOverlap="1" wp14:anchorId="6A879B8D" wp14:editId="1AC1E7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45476" cy="1259750"/>
            <wp:effectExtent l="0" t="0" r="0" b="0"/>
            <wp:wrapNone/>
            <wp:docPr id="86027236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7236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85" cy="12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rPr>
          <w:rFonts w:eastAsia="Times New Roman"/>
          <w:shd w:val="clear" w:color="auto" w:fill="FFFFFF"/>
          <w:lang w:eastAsia="en-GB"/>
        </w:rPr>
        <w:t>It is okay if you want to:</w:t>
      </w:r>
    </w:p>
    <w:p w14:paraId="3EF13B66" w14:textId="0A5A3272" w:rsidR="008702DF" w:rsidRDefault="00F87E5C" w:rsidP="00F0660E">
      <w:pPr>
        <w:pStyle w:val="Listtoplevel"/>
        <w:rPr>
          <w:shd w:val="clear" w:color="auto" w:fill="FFFFFF"/>
          <w:lang w:eastAsia="en-GB"/>
        </w:rPr>
      </w:pPr>
      <w:r w:rsidRPr="00F87E5C">
        <w:rPr>
          <w:shd w:val="clear" w:color="auto" w:fill="FFFFFF"/>
          <w:lang w:eastAsia="en-GB"/>
        </w:rPr>
        <w:drawing>
          <wp:anchor distT="0" distB="0" distL="114300" distR="114300" simplePos="0" relativeHeight="252011520" behindDoc="0" locked="0" layoutInCell="1" allowOverlap="1" wp14:anchorId="402BBF48" wp14:editId="1BE690B8">
            <wp:simplePos x="0" y="0"/>
            <wp:positionH relativeFrom="page">
              <wp:posOffset>969119</wp:posOffset>
            </wp:positionH>
            <wp:positionV relativeFrom="paragraph">
              <wp:posOffset>418465</wp:posOffset>
            </wp:positionV>
            <wp:extent cx="1623695" cy="1623695"/>
            <wp:effectExtent l="0" t="0" r="0" b="0"/>
            <wp:wrapNone/>
            <wp:docPr id="38344491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4491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0E">
        <w:rPr>
          <w:shd w:val="clear" w:color="auto" w:fill="FFFFFF"/>
          <w:lang w:eastAsia="en-GB"/>
        </w:rPr>
        <w:t>b</w:t>
      </w:r>
      <w:r w:rsidR="008702DF">
        <w:rPr>
          <w:shd w:val="clear" w:color="auto" w:fill="FFFFFF"/>
          <w:lang w:eastAsia="en-GB"/>
        </w:rPr>
        <w:t>ring a support person</w:t>
      </w:r>
    </w:p>
    <w:p w14:paraId="6153A573" w14:textId="2C765AFF" w:rsidR="008702DF" w:rsidRDefault="00F0660E" w:rsidP="00F87E5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</w:t>
      </w:r>
      <w:r w:rsidR="008702DF">
        <w:rPr>
          <w:shd w:val="clear" w:color="auto" w:fill="FFFFFF"/>
          <w:lang w:eastAsia="en-GB"/>
        </w:rPr>
        <w:t>ie on the floor</w:t>
      </w:r>
    </w:p>
    <w:p w14:paraId="13B44853" w14:textId="59AD48DC" w:rsidR="008702DF" w:rsidRDefault="00F87E5C" w:rsidP="00F87E5C">
      <w:pPr>
        <w:pStyle w:val="Listtoplevel"/>
        <w:rPr>
          <w:shd w:val="clear" w:color="auto" w:fill="FFFFFF"/>
          <w:lang w:eastAsia="en-GB"/>
        </w:rPr>
      </w:pPr>
      <w:r w:rsidRPr="00F87E5C">
        <w:rPr>
          <w:shd w:val="clear" w:color="auto" w:fill="FFFFFF"/>
          <w:lang w:eastAsia="en-GB"/>
        </w:rPr>
        <w:drawing>
          <wp:anchor distT="0" distB="0" distL="114300" distR="114300" simplePos="0" relativeHeight="252013568" behindDoc="0" locked="0" layoutInCell="1" allowOverlap="1" wp14:anchorId="0B73BD9B" wp14:editId="49BA457C">
            <wp:simplePos x="0" y="0"/>
            <wp:positionH relativeFrom="page">
              <wp:posOffset>1040524</wp:posOffset>
            </wp:positionH>
            <wp:positionV relativeFrom="paragraph">
              <wp:posOffset>266043</wp:posOffset>
            </wp:positionV>
            <wp:extent cx="1277007" cy="1277007"/>
            <wp:effectExtent l="0" t="0" r="0" b="0"/>
            <wp:wrapNone/>
            <wp:docPr id="49286295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6295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66" cy="12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0E">
        <w:rPr>
          <w:shd w:val="clear" w:color="auto" w:fill="FFFFFF"/>
          <w:lang w:eastAsia="en-GB"/>
        </w:rPr>
        <w:t>l</w:t>
      </w:r>
      <w:r w:rsidR="008702DF">
        <w:rPr>
          <w:shd w:val="clear" w:color="auto" w:fill="FFFFFF"/>
          <w:lang w:eastAsia="en-GB"/>
        </w:rPr>
        <w:t>eave the room</w:t>
      </w:r>
    </w:p>
    <w:p w14:paraId="6D270501" w14:textId="3B902C39" w:rsidR="008702DF" w:rsidRDefault="00F0660E" w:rsidP="00F06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</w:t>
      </w:r>
      <w:r w:rsidR="008702DF">
        <w:rPr>
          <w:shd w:val="clear" w:color="auto" w:fill="FFFFFF"/>
          <w:lang w:eastAsia="en-GB"/>
        </w:rPr>
        <w:t xml:space="preserve">o to the </w:t>
      </w:r>
      <w:r w:rsidR="008702DF" w:rsidRPr="007C17EC">
        <w:rPr>
          <w:b/>
          <w:bCs/>
          <w:shd w:val="clear" w:color="auto" w:fill="FFFFFF"/>
          <w:lang w:eastAsia="en-GB"/>
        </w:rPr>
        <w:t>quiet space</w:t>
      </w:r>
      <w:r w:rsidR="008702DF">
        <w:rPr>
          <w:shd w:val="clear" w:color="auto" w:fill="FFFFFF"/>
          <w:lang w:eastAsia="en-GB"/>
        </w:rPr>
        <w:t>.</w:t>
      </w:r>
    </w:p>
    <w:p w14:paraId="462EC3AD" w14:textId="3F75E9CE" w:rsidR="008702DF" w:rsidRDefault="00F87E5C" w:rsidP="00647515">
      <w:pPr>
        <w:rPr>
          <w:rFonts w:eastAsia="Times New Roman"/>
          <w:shd w:val="clear" w:color="auto" w:fill="FFFFFF"/>
          <w:lang w:eastAsia="en-GB"/>
        </w:rPr>
      </w:pPr>
      <w:r w:rsidRPr="00F87E5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17664" behindDoc="0" locked="0" layoutInCell="1" allowOverlap="1" wp14:anchorId="0F8C2778" wp14:editId="083E225F">
            <wp:simplePos x="0" y="0"/>
            <wp:positionH relativeFrom="margin">
              <wp:align>left</wp:align>
            </wp:positionH>
            <wp:positionV relativeFrom="paragraph">
              <wp:posOffset>347411</wp:posOffset>
            </wp:positionV>
            <wp:extent cx="2033751" cy="2033751"/>
            <wp:effectExtent l="0" t="0" r="0" b="5080"/>
            <wp:wrapNone/>
            <wp:docPr id="14081765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765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33751" cy="203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E92B8" w14:textId="67D11842" w:rsidR="008702DF" w:rsidRDefault="00291F5C" w:rsidP="00647515">
      <w:pPr>
        <w:rPr>
          <w:rFonts w:eastAsia="Times New Roman"/>
          <w:shd w:val="clear" w:color="auto" w:fill="FFFFFF"/>
          <w:lang w:eastAsia="en-GB"/>
        </w:rPr>
      </w:pPr>
      <w:r w:rsidRPr="007519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1798184E" wp14:editId="52B952AE">
                <wp:simplePos x="0" y="0"/>
                <wp:positionH relativeFrom="margin">
                  <wp:posOffset>2206099</wp:posOffset>
                </wp:positionH>
                <wp:positionV relativeFrom="paragraph">
                  <wp:posOffset>280035</wp:posOffset>
                </wp:positionV>
                <wp:extent cx="3495675" cy="740848"/>
                <wp:effectExtent l="0" t="0" r="9525" b="2540"/>
                <wp:wrapNone/>
                <wp:docPr id="1693783789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740848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DC276" id="Rectangle 8" o:spid="_x0000_s1026" alt="&quot;&quot;" style="position:absolute;margin-left:173.7pt;margin-top:22.05pt;width:275.25pt;height:58.35pt;z-index:-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" fillcolor="#d1e7a4" stroked="f" strokeweight="1pt">
                <w10:wrap anchorx="margin"/>
              </v:rect>
            </w:pict>
          </mc:Fallback>
        </mc:AlternateContent>
      </w:r>
    </w:p>
    <w:p w14:paraId="7209EC67" w14:textId="7C506790" w:rsidR="008702DF" w:rsidRDefault="00F87E5C" w:rsidP="00647515">
      <w:pPr>
        <w:rPr>
          <w:rFonts w:eastAsia="Times New Roman"/>
          <w:shd w:val="clear" w:color="auto" w:fill="FFFFFF"/>
          <w:lang w:eastAsia="en-GB"/>
        </w:rPr>
      </w:pPr>
      <w:r w:rsidRPr="00291F5C">
        <w:rPr>
          <w:rFonts w:eastAsia="Times New Roman"/>
          <w:lang w:eastAsia="en-GB"/>
        </w:rPr>
        <w:t xml:space="preserve">The </w:t>
      </w:r>
      <w:r w:rsidRPr="00291F5C">
        <w:rPr>
          <w:rFonts w:eastAsia="Times New Roman"/>
          <w:b/>
          <w:bCs/>
          <w:lang w:eastAsia="en-GB"/>
        </w:rPr>
        <w:t>q</w:t>
      </w:r>
      <w:r w:rsidR="008702DF" w:rsidRPr="00291F5C">
        <w:rPr>
          <w:rFonts w:eastAsia="Times New Roman"/>
          <w:b/>
          <w:bCs/>
          <w:lang w:eastAsia="en-GB"/>
        </w:rPr>
        <w:t>uiet space</w:t>
      </w:r>
      <w:r w:rsidRPr="00291F5C">
        <w:rPr>
          <w:rFonts w:eastAsia="Times New Roman"/>
          <w:lang w:eastAsia="en-GB"/>
        </w:rPr>
        <w:t xml:space="preserve"> is a room you can go to if you need it to be quiet.</w:t>
      </w:r>
    </w:p>
    <w:p w14:paraId="3F3573CD" w14:textId="17086944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113D743A" w14:textId="77777777" w:rsidR="00F87E5C" w:rsidRDefault="00F87E5C" w:rsidP="00647515">
      <w:pPr>
        <w:rPr>
          <w:rFonts w:eastAsia="Times New Roman"/>
          <w:shd w:val="clear" w:color="auto" w:fill="FFFFFF"/>
          <w:lang w:eastAsia="en-GB"/>
        </w:rPr>
      </w:pPr>
    </w:p>
    <w:p w14:paraId="5520E79D" w14:textId="1685BA39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Please tell the </w:t>
      </w:r>
      <w:r w:rsidR="00F87E5C">
        <w:rPr>
          <w:rFonts w:eastAsia="Times New Roman"/>
          <w:shd w:val="clear" w:color="auto" w:fill="FFFFFF"/>
          <w:lang w:eastAsia="en-GB"/>
        </w:rPr>
        <w:t>DAT Fest</w:t>
      </w:r>
      <w:r>
        <w:rPr>
          <w:rFonts w:eastAsia="Times New Roman"/>
          <w:shd w:val="clear" w:color="auto" w:fill="FFFFFF"/>
          <w:lang w:eastAsia="en-GB"/>
        </w:rPr>
        <w:t xml:space="preserve"> team if you</w:t>
      </w:r>
      <w:r w:rsidR="00F87E5C">
        <w:rPr>
          <w:rFonts w:eastAsia="Times New Roman"/>
          <w:shd w:val="clear" w:color="auto" w:fill="FFFFFF"/>
          <w:lang w:eastAsia="en-GB"/>
        </w:rPr>
        <w:t>:</w:t>
      </w:r>
    </w:p>
    <w:p w14:paraId="123DFED5" w14:textId="340FFBD6" w:rsidR="008702DF" w:rsidRDefault="00F87E5C" w:rsidP="00F87E5C">
      <w:pPr>
        <w:pStyle w:val="Listtoplevel"/>
        <w:rPr>
          <w:shd w:val="clear" w:color="auto" w:fill="FFFFFF"/>
          <w:lang w:eastAsia="en-GB"/>
        </w:rPr>
      </w:pPr>
      <w:r w:rsidRPr="00F87E5C">
        <w:rPr>
          <w:shd w:val="clear" w:color="auto" w:fill="FFFFFF"/>
          <w:lang w:eastAsia="en-GB"/>
        </w:rPr>
        <w:drawing>
          <wp:anchor distT="0" distB="0" distL="114300" distR="114300" simplePos="0" relativeHeight="252019712" behindDoc="0" locked="0" layoutInCell="1" allowOverlap="1" wp14:anchorId="18F043D2" wp14:editId="2AA5B195">
            <wp:simplePos x="0" y="0"/>
            <wp:positionH relativeFrom="margin">
              <wp:align>left</wp:align>
            </wp:positionH>
            <wp:positionV relativeFrom="paragraph">
              <wp:posOffset>321113</wp:posOffset>
            </wp:positionV>
            <wp:extent cx="1986456" cy="1986456"/>
            <wp:effectExtent l="0" t="0" r="0" b="0"/>
            <wp:wrapNone/>
            <wp:docPr id="127423609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3609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34" cy="19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a</w:t>
      </w:r>
      <w:r w:rsidR="008702DF">
        <w:rPr>
          <w:shd w:val="clear" w:color="auto" w:fill="FFFFFF"/>
          <w:lang w:eastAsia="en-GB"/>
        </w:rPr>
        <w:t>re going to be late</w:t>
      </w:r>
    </w:p>
    <w:p w14:paraId="45BB29D7" w14:textId="34371725" w:rsidR="008702DF" w:rsidRDefault="00F87E5C" w:rsidP="00F06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</w:t>
      </w:r>
      <w:r w:rsidR="008702DF">
        <w:rPr>
          <w:shd w:val="clear" w:color="auto" w:fill="FFFFFF"/>
          <w:lang w:eastAsia="en-GB"/>
        </w:rPr>
        <w:t>re unwell</w:t>
      </w:r>
    </w:p>
    <w:p w14:paraId="0D84EE5E" w14:textId="00289A06" w:rsidR="008702DF" w:rsidRDefault="00F87E5C" w:rsidP="00F06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</w:t>
      </w:r>
      <w:r w:rsidR="008702DF">
        <w:rPr>
          <w:shd w:val="clear" w:color="auto" w:fill="FFFFFF"/>
          <w:lang w:eastAsia="en-GB"/>
        </w:rPr>
        <w:t>eed something</w:t>
      </w:r>
    </w:p>
    <w:p w14:paraId="61997B75" w14:textId="78C91707" w:rsidR="008702DF" w:rsidRDefault="00F87E5C" w:rsidP="00F06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</w:t>
      </w:r>
      <w:r w:rsidR="008702DF">
        <w:rPr>
          <w:shd w:val="clear" w:color="auto" w:fill="FFFFFF"/>
          <w:lang w:eastAsia="en-GB"/>
        </w:rPr>
        <w:t>re too tired to do things</w:t>
      </w:r>
      <w:r>
        <w:rPr>
          <w:shd w:val="clear" w:color="auto" w:fill="FFFFFF"/>
          <w:lang w:eastAsia="en-GB"/>
        </w:rPr>
        <w:t>.</w:t>
      </w:r>
    </w:p>
    <w:p w14:paraId="663ED029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1E281FFB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6650D6C8" w14:textId="5729D7CF" w:rsidR="008702DF" w:rsidRDefault="00F87E5C" w:rsidP="00647515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7B490114" wp14:editId="319A68D6">
            <wp:simplePos x="0" y="0"/>
            <wp:positionH relativeFrom="margin">
              <wp:align>left</wp:align>
            </wp:positionH>
            <wp:positionV relativeFrom="paragraph">
              <wp:posOffset>-126124</wp:posOffset>
            </wp:positionV>
            <wp:extent cx="1876097" cy="1502615"/>
            <wp:effectExtent l="0" t="0" r="0" b="2540"/>
            <wp:wrapNone/>
            <wp:docPr id="152697724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7724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97" cy="15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2DF">
        <w:rPr>
          <w:rFonts w:eastAsia="Times New Roman"/>
          <w:shd w:val="clear" w:color="auto" w:fill="FFFFFF"/>
          <w:lang w:eastAsia="en-GB"/>
        </w:rPr>
        <w:t xml:space="preserve">If you are watching a </w:t>
      </w:r>
      <w:proofErr w:type="gramStart"/>
      <w:r w:rsidR="008702DF">
        <w:rPr>
          <w:rFonts w:eastAsia="Times New Roman"/>
          <w:shd w:val="clear" w:color="auto" w:fill="FFFFFF"/>
          <w:lang w:eastAsia="en-GB"/>
        </w:rPr>
        <w:t>show</w:t>
      </w:r>
      <w:proofErr w:type="gramEnd"/>
      <w:r w:rsidR="008702DF">
        <w:rPr>
          <w:rFonts w:eastAsia="Times New Roman"/>
          <w:shd w:val="clear" w:color="auto" w:fill="FFFFFF"/>
          <w:lang w:eastAsia="en-GB"/>
        </w:rPr>
        <w:t xml:space="preserve"> please be a good audience member by paying attention to the show.</w:t>
      </w:r>
    </w:p>
    <w:p w14:paraId="1BE4AAE2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722C2B9C" w14:textId="47DF74F2" w:rsidR="008702DF" w:rsidRDefault="00F87E5C" w:rsidP="00647515">
      <w:pPr>
        <w:rPr>
          <w:rFonts w:eastAsia="Times New Roman"/>
          <w:shd w:val="clear" w:color="auto" w:fill="FFFFFF"/>
          <w:lang w:eastAsia="en-GB"/>
        </w:rPr>
      </w:pPr>
      <w:r w:rsidRPr="00F87E5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25856" behindDoc="0" locked="0" layoutInCell="1" allowOverlap="1" wp14:anchorId="779B4199" wp14:editId="0BB4AD11">
            <wp:simplePos x="0" y="0"/>
            <wp:positionH relativeFrom="margin">
              <wp:align>left</wp:align>
            </wp:positionH>
            <wp:positionV relativeFrom="paragraph">
              <wp:posOffset>95644</wp:posOffset>
            </wp:positionV>
            <wp:extent cx="1671145" cy="1671145"/>
            <wp:effectExtent l="0" t="0" r="0" b="5715"/>
            <wp:wrapNone/>
            <wp:docPr id="20854637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637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16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5F575" w14:textId="1C140A65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It is okay that different people </w:t>
      </w:r>
      <w:r w:rsidR="00F0660E">
        <w:rPr>
          <w:rFonts w:eastAsia="Times New Roman"/>
          <w:shd w:val="clear" w:color="auto" w:fill="FFFFFF"/>
          <w:lang w:eastAsia="en-GB"/>
        </w:rPr>
        <w:t>pay</w:t>
      </w:r>
      <w:r>
        <w:rPr>
          <w:rFonts w:eastAsia="Times New Roman"/>
          <w:shd w:val="clear" w:color="auto" w:fill="FFFFFF"/>
          <w:lang w:eastAsia="en-GB"/>
        </w:rPr>
        <w:t xml:space="preserve"> attention in different ways.</w:t>
      </w:r>
    </w:p>
    <w:p w14:paraId="649E4AB7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0672FEAE" w14:textId="3E4C6815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3184ACB5" w14:textId="1441BB68" w:rsidR="008702DF" w:rsidRDefault="00F87E5C" w:rsidP="00647515">
      <w:pPr>
        <w:rPr>
          <w:rFonts w:eastAsia="Times New Roman"/>
          <w:shd w:val="clear" w:color="auto" w:fill="FFFFFF"/>
          <w:lang w:eastAsia="en-GB"/>
        </w:rPr>
      </w:pPr>
      <w:r w:rsidRPr="00F87E5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23808" behindDoc="0" locked="0" layoutInCell="1" allowOverlap="1" wp14:anchorId="2804E44E" wp14:editId="2D60180E">
            <wp:simplePos x="0" y="0"/>
            <wp:positionH relativeFrom="margin">
              <wp:align>left</wp:align>
            </wp:positionH>
            <wp:positionV relativeFrom="paragraph">
              <wp:posOffset>139984</wp:posOffset>
            </wp:positionV>
            <wp:extent cx="2033752" cy="2033752"/>
            <wp:effectExtent l="0" t="0" r="0" b="5080"/>
            <wp:wrapNone/>
            <wp:docPr id="58223930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3930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52" cy="20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rPr>
          <w:rFonts w:eastAsia="Times New Roman"/>
          <w:shd w:val="clear" w:color="auto" w:fill="FFFFFF"/>
          <w:lang w:eastAsia="en-GB"/>
        </w:rPr>
        <w:t>You do not have to say what kind of disability you have if you do not want to.</w:t>
      </w:r>
    </w:p>
    <w:p w14:paraId="073D0B2E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50083003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1BC5D5A4" w14:textId="7D4544AB" w:rsidR="008702DF" w:rsidRDefault="00082E0E" w:rsidP="0064751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E</w:t>
      </w:r>
      <w:r w:rsidR="008702DF">
        <w:rPr>
          <w:rFonts w:eastAsia="Times New Roman"/>
          <w:shd w:val="clear" w:color="auto" w:fill="FFFFFF"/>
          <w:lang w:eastAsia="en-GB"/>
        </w:rPr>
        <w:t>veryone will know that people at DAT Fest are DDN in some way.</w:t>
      </w:r>
    </w:p>
    <w:p w14:paraId="6AFF707F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5C5A33BD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2B590C4F" w14:textId="77777777" w:rsidR="008702DF" w:rsidRDefault="008702DF" w:rsidP="00647515">
      <w:pPr>
        <w:rPr>
          <w:rFonts w:eastAsia="Times New Roman"/>
          <w:shd w:val="clear" w:color="auto" w:fill="FFFFFF"/>
          <w:lang w:eastAsia="en-GB"/>
        </w:rPr>
      </w:pPr>
    </w:p>
    <w:p w14:paraId="590277D1" w14:textId="0AC06C92" w:rsidR="008702DF" w:rsidRDefault="008702DF" w:rsidP="008702D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9269B60" w14:textId="77777777" w:rsidR="00193C15" w:rsidRDefault="00193C15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445BE5E" w14:textId="0D99322D" w:rsidR="00647515" w:rsidRDefault="00DD5883" w:rsidP="00C36B0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need support</w:t>
      </w:r>
    </w:p>
    <w:p w14:paraId="41B5B75D" w14:textId="77777777" w:rsidR="00031E63" w:rsidRDefault="00031E63" w:rsidP="00031E63">
      <w:pPr>
        <w:rPr>
          <w:lang w:eastAsia="en-GB"/>
        </w:rPr>
      </w:pPr>
    </w:p>
    <w:p w14:paraId="5A2139A8" w14:textId="77777777" w:rsidR="008702DF" w:rsidRDefault="008702DF" w:rsidP="00031E63">
      <w:pPr>
        <w:rPr>
          <w:lang w:eastAsia="en-GB"/>
        </w:rPr>
      </w:pPr>
    </w:p>
    <w:p w14:paraId="728E0355" w14:textId="7EDCC9BA" w:rsidR="008702DF" w:rsidRDefault="00291F5C" w:rsidP="00031E63">
      <w:pPr>
        <w:rPr>
          <w:lang w:eastAsia="en-GB"/>
        </w:rPr>
      </w:pPr>
      <w:r w:rsidRPr="00291F5C">
        <w:rPr>
          <w:noProof/>
          <w:lang w:eastAsia="en-GB"/>
        </w:rPr>
        <w:drawing>
          <wp:anchor distT="0" distB="0" distL="114300" distR="114300" simplePos="0" relativeHeight="252032000" behindDoc="0" locked="0" layoutInCell="1" allowOverlap="1" wp14:anchorId="3FB46201" wp14:editId="5A8791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28800" cy="1828800"/>
            <wp:effectExtent l="0" t="0" r="0" b="0"/>
            <wp:wrapNone/>
            <wp:docPr id="105468852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8852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rPr>
          <w:lang w:eastAsia="en-GB"/>
        </w:rPr>
        <w:t>If it is an emergency like someone is badly hurt call:</w:t>
      </w:r>
    </w:p>
    <w:p w14:paraId="755B6A59" w14:textId="77777777" w:rsidR="008702DF" w:rsidRDefault="008702DF" w:rsidP="00031E63">
      <w:pPr>
        <w:rPr>
          <w:lang w:eastAsia="en-GB"/>
        </w:rPr>
      </w:pPr>
    </w:p>
    <w:p w14:paraId="139BBBA9" w14:textId="3CB9C0C4" w:rsidR="008702DF" w:rsidRPr="00291F5C" w:rsidRDefault="008702DF" w:rsidP="00031E63">
      <w:pPr>
        <w:rPr>
          <w:b/>
          <w:bCs/>
          <w:lang w:eastAsia="en-GB"/>
        </w:rPr>
      </w:pPr>
      <w:r w:rsidRPr="00291F5C">
        <w:rPr>
          <w:b/>
          <w:bCs/>
          <w:lang w:eastAsia="en-GB"/>
        </w:rPr>
        <w:t>111</w:t>
      </w:r>
    </w:p>
    <w:p w14:paraId="33B0486D" w14:textId="10BB9243" w:rsidR="008702DF" w:rsidRDefault="008702DF" w:rsidP="00031E63">
      <w:pPr>
        <w:rPr>
          <w:lang w:eastAsia="en-GB"/>
        </w:rPr>
      </w:pPr>
    </w:p>
    <w:p w14:paraId="3B989CFD" w14:textId="705B45A1" w:rsidR="008702DF" w:rsidRDefault="008702DF" w:rsidP="00031E63">
      <w:pPr>
        <w:rPr>
          <w:lang w:eastAsia="en-GB"/>
        </w:rPr>
      </w:pPr>
    </w:p>
    <w:p w14:paraId="3F435CA4" w14:textId="5A92040C" w:rsidR="008702DF" w:rsidRDefault="00291F5C" w:rsidP="00031E63">
      <w:pPr>
        <w:rPr>
          <w:lang w:eastAsia="en-GB"/>
        </w:rPr>
      </w:pPr>
      <w:r w:rsidRPr="00291F5C">
        <w:rPr>
          <w:noProof/>
          <w:lang w:eastAsia="en-GB"/>
        </w:rPr>
        <w:drawing>
          <wp:anchor distT="0" distB="0" distL="114300" distR="114300" simplePos="0" relativeHeight="252034048" behindDoc="0" locked="0" layoutInCell="1" allowOverlap="1" wp14:anchorId="098064FB" wp14:editId="1DE0E3D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59618" cy="2506718"/>
            <wp:effectExtent l="0" t="0" r="0" b="8255"/>
            <wp:wrapNone/>
            <wp:docPr id="209932841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2841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48" cy="25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DF">
        <w:rPr>
          <w:lang w:eastAsia="en-GB"/>
        </w:rPr>
        <w:t>At other times you can</w:t>
      </w:r>
      <w:r>
        <w:rPr>
          <w:lang w:eastAsia="en-GB"/>
        </w:rPr>
        <w:t xml:space="preserve"> </w:t>
      </w:r>
      <w:r w:rsidR="00082E0E">
        <w:rPr>
          <w:lang w:eastAsia="en-GB"/>
        </w:rPr>
        <w:t>find</w:t>
      </w:r>
      <w:r>
        <w:rPr>
          <w:lang w:eastAsia="en-GB"/>
        </w:rPr>
        <w:t xml:space="preserve"> one of the</w:t>
      </w:r>
      <w:r w:rsidR="008702DF">
        <w:rPr>
          <w:lang w:eastAsia="en-GB"/>
        </w:rPr>
        <w:t xml:space="preserve"> </w:t>
      </w:r>
      <w:r w:rsidR="008702DF" w:rsidRPr="007C17EC">
        <w:rPr>
          <w:b/>
          <w:bCs/>
          <w:lang w:eastAsia="en-GB"/>
        </w:rPr>
        <w:t xml:space="preserve">Wellbeing </w:t>
      </w:r>
      <w:proofErr w:type="spellStart"/>
      <w:r w:rsidR="008702DF" w:rsidRPr="007C17EC">
        <w:rPr>
          <w:b/>
          <w:bCs/>
          <w:lang w:eastAsia="en-GB"/>
        </w:rPr>
        <w:t>Wingp</w:t>
      </w:r>
      <w:r w:rsidRPr="007C17EC">
        <w:rPr>
          <w:b/>
          <w:bCs/>
          <w:lang w:eastAsia="en-GB"/>
        </w:rPr>
        <w:t>eople</w:t>
      </w:r>
      <w:proofErr w:type="spellEnd"/>
      <w:r>
        <w:rPr>
          <w:lang w:eastAsia="en-GB"/>
        </w:rPr>
        <w:t>.</w:t>
      </w:r>
    </w:p>
    <w:p w14:paraId="5B585373" w14:textId="77777777" w:rsidR="00291F5C" w:rsidRDefault="00291F5C" w:rsidP="00031E63">
      <w:pPr>
        <w:rPr>
          <w:lang w:eastAsia="en-GB"/>
        </w:rPr>
      </w:pPr>
    </w:p>
    <w:p w14:paraId="4B90345D" w14:textId="1B165CC4" w:rsidR="00291F5C" w:rsidRDefault="00291F5C" w:rsidP="00031E63">
      <w:pPr>
        <w:rPr>
          <w:lang w:eastAsia="en-GB"/>
        </w:rPr>
      </w:pPr>
      <w:r w:rsidRPr="00291F5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26F54B98" wp14:editId="5792AD3D">
                <wp:simplePos x="0" y="0"/>
                <wp:positionH relativeFrom="margin">
                  <wp:posOffset>2222938</wp:posOffset>
                </wp:positionH>
                <wp:positionV relativeFrom="paragraph">
                  <wp:posOffset>334579</wp:posOffset>
                </wp:positionV>
                <wp:extent cx="3495675" cy="3405352"/>
                <wp:effectExtent l="0" t="0" r="9525" b="5080"/>
                <wp:wrapNone/>
                <wp:docPr id="761976264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405352"/>
                        </a:xfrm>
                        <a:prstGeom prst="rect">
                          <a:avLst/>
                        </a:prstGeom>
                        <a:solidFill>
                          <a:srgbClr val="D1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CE169" id="Rectangle 8" o:spid="_x0000_s1026" alt="&quot;&quot;" style="position:absolute;margin-left:175.05pt;margin-top:26.35pt;width:275.25pt;height:268.15pt;z-index:-2512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" fillcolor="#d1e7a4" stroked="f" strokeweight="1pt">
                <w10:wrap anchorx="margin"/>
              </v:rect>
            </w:pict>
          </mc:Fallback>
        </mc:AlternateContent>
      </w:r>
    </w:p>
    <w:p w14:paraId="077A6076" w14:textId="460AC886" w:rsidR="00291F5C" w:rsidRDefault="00291F5C" w:rsidP="00031E63">
      <w:pPr>
        <w:rPr>
          <w:lang w:eastAsia="en-GB"/>
        </w:rPr>
      </w:pPr>
      <w:r w:rsidRPr="00291F5C">
        <w:rPr>
          <w:b/>
          <w:bCs/>
          <w:lang w:eastAsia="en-GB"/>
        </w:rPr>
        <w:t xml:space="preserve">Wellbeing </w:t>
      </w:r>
      <w:proofErr w:type="spellStart"/>
      <w:r w:rsidRPr="00291F5C">
        <w:rPr>
          <w:b/>
          <w:bCs/>
          <w:lang w:eastAsia="en-GB"/>
        </w:rPr>
        <w:t>Wingpeople</w:t>
      </w:r>
      <w:proofErr w:type="spellEnd"/>
      <w:r>
        <w:rPr>
          <w:lang w:eastAsia="en-GB"/>
        </w:rPr>
        <w:t xml:space="preserve"> </w:t>
      </w:r>
      <w:proofErr w:type="gramStart"/>
      <w:r>
        <w:rPr>
          <w:lang w:eastAsia="en-GB"/>
        </w:rPr>
        <w:t>are people who are</w:t>
      </w:r>
      <w:proofErr w:type="gramEnd"/>
      <w:r>
        <w:rPr>
          <w:lang w:eastAsia="en-GB"/>
        </w:rPr>
        <w:t xml:space="preserve"> there to make sure </w:t>
      </w:r>
      <w:r w:rsidR="00261C44">
        <w:rPr>
          <w:lang w:eastAsia="en-GB"/>
        </w:rPr>
        <w:br/>
      </w:r>
      <w:r>
        <w:rPr>
          <w:lang w:eastAsia="en-GB"/>
        </w:rPr>
        <w:t>everyone is doing okay.</w:t>
      </w:r>
    </w:p>
    <w:p w14:paraId="4213F138" w14:textId="7AF6CDEC" w:rsidR="00291F5C" w:rsidRDefault="00291F5C" w:rsidP="00031E63">
      <w:pPr>
        <w:rPr>
          <w:lang w:eastAsia="en-GB"/>
        </w:rPr>
      </w:pPr>
    </w:p>
    <w:p w14:paraId="009AB283" w14:textId="256E1BD0" w:rsidR="00291F5C" w:rsidRDefault="00261C44" w:rsidP="00031E63">
      <w:pPr>
        <w:rPr>
          <w:lang w:eastAsia="en-GB"/>
        </w:rPr>
      </w:pPr>
      <w:r w:rsidRPr="00261C44">
        <w:rPr>
          <w:lang w:eastAsia="en-GB"/>
        </w:rPr>
        <w:drawing>
          <wp:anchor distT="0" distB="0" distL="114300" distR="114300" simplePos="0" relativeHeight="252051456" behindDoc="0" locked="0" layoutInCell="1" allowOverlap="1" wp14:anchorId="5C48E1BB" wp14:editId="5A8910D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676400" cy="1917154"/>
            <wp:effectExtent l="0" t="0" r="0" b="6985"/>
            <wp:wrapNone/>
            <wp:docPr id="1983113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1307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60" cy="19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0C7D5" w14:textId="65A76FEF" w:rsidR="00291F5C" w:rsidRDefault="00291F5C" w:rsidP="00031E63">
      <w:pPr>
        <w:rPr>
          <w:lang w:eastAsia="en-GB"/>
        </w:rPr>
      </w:pPr>
      <w:r>
        <w:rPr>
          <w:lang w:eastAsia="en-GB"/>
        </w:rPr>
        <w:t>They will be wearing:</w:t>
      </w:r>
    </w:p>
    <w:p w14:paraId="58A47E2F" w14:textId="0F395492" w:rsidR="00291F5C" w:rsidRDefault="00291F5C" w:rsidP="00291F5C">
      <w:pPr>
        <w:pStyle w:val="Listtoplevel"/>
        <w:rPr>
          <w:lang w:eastAsia="en-GB"/>
        </w:rPr>
      </w:pPr>
      <w:r>
        <w:rPr>
          <w:lang w:eastAsia="en-GB"/>
        </w:rPr>
        <w:t>bright pink vests</w:t>
      </w:r>
    </w:p>
    <w:p w14:paraId="707F6A94" w14:textId="7C715194" w:rsidR="00291F5C" w:rsidRDefault="00291F5C" w:rsidP="00291F5C">
      <w:pPr>
        <w:pStyle w:val="Listtoplevel"/>
        <w:rPr>
          <w:lang w:eastAsia="en-GB"/>
        </w:rPr>
      </w:pPr>
      <w:r>
        <w:rPr>
          <w:lang w:eastAsia="en-GB"/>
        </w:rPr>
        <w:t>little bells.</w:t>
      </w:r>
    </w:p>
    <w:p w14:paraId="11848704" w14:textId="6F05AF89" w:rsidR="00291F5C" w:rsidRDefault="00291F5C" w:rsidP="00291F5C">
      <w:pPr>
        <w:rPr>
          <w:lang w:eastAsia="en-GB"/>
        </w:rPr>
      </w:pPr>
      <w:r>
        <w:rPr>
          <w:lang w:eastAsia="en-GB"/>
        </w:rPr>
        <w:br w:type="page"/>
      </w:r>
      <w:r w:rsidR="00FD29D0" w:rsidRPr="00FD29D0">
        <w:rPr>
          <w:noProof/>
          <w:lang w:eastAsia="en-GB"/>
        </w:rPr>
        <w:drawing>
          <wp:anchor distT="0" distB="0" distL="114300" distR="114300" simplePos="0" relativeHeight="252040192" behindDoc="0" locked="0" layoutInCell="1" allowOverlap="1" wp14:anchorId="08500270" wp14:editId="773EA2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675968975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68975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You can also:</w:t>
      </w:r>
    </w:p>
    <w:p w14:paraId="21CB802C" w14:textId="4293BE58" w:rsidR="00FE3E82" w:rsidRDefault="00291F5C" w:rsidP="00291F5C">
      <w:pPr>
        <w:pStyle w:val="Listtoplevel"/>
        <w:rPr>
          <w:lang w:eastAsia="en-GB"/>
        </w:rPr>
      </w:pPr>
      <w:r>
        <w:rPr>
          <w:lang w:eastAsia="en-GB"/>
        </w:rPr>
        <w:t>fi</w:t>
      </w:r>
      <w:r w:rsidR="00FE3E82">
        <w:rPr>
          <w:lang w:eastAsia="en-GB"/>
        </w:rPr>
        <w:t>nd a member of the DAT Fest team</w:t>
      </w:r>
    </w:p>
    <w:p w14:paraId="09E541BD" w14:textId="797EC908" w:rsidR="008702DF" w:rsidRDefault="00291F5C" w:rsidP="00A85AD9">
      <w:pPr>
        <w:pStyle w:val="Listtoplevel"/>
        <w:rPr>
          <w:lang w:eastAsia="en-GB"/>
        </w:rPr>
      </w:pPr>
      <w:r w:rsidRPr="00031E63">
        <w:rPr>
          <w:lang w:eastAsia="en-GB"/>
        </w:rPr>
        <w:drawing>
          <wp:anchor distT="0" distB="0" distL="114300" distR="114300" simplePos="0" relativeHeight="251939840" behindDoc="0" locked="0" layoutInCell="1" allowOverlap="1" wp14:anchorId="0929F861" wp14:editId="2D4AF402">
            <wp:simplePos x="0" y="0"/>
            <wp:positionH relativeFrom="margin">
              <wp:align>left</wp:align>
            </wp:positionH>
            <wp:positionV relativeFrom="paragraph">
              <wp:posOffset>164159</wp:posOffset>
            </wp:positionV>
            <wp:extent cx="1752600" cy="1752600"/>
            <wp:effectExtent l="0" t="0" r="0" b="0"/>
            <wp:wrapNone/>
            <wp:docPr id="95504626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4626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e</w:t>
      </w:r>
      <w:r w:rsidR="008702DF">
        <w:rPr>
          <w:lang w:eastAsia="en-GB"/>
        </w:rPr>
        <w:t>mail</w:t>
      </w:r>
      <w:r>
        <w:rPr>
          <w:lang w:eastAsia="en-GB"/>
        </w:rPr>
        <w:t>:</w:t>
      </w:r>
      <w:hyperlink r:id="rId58" w:history="1">
        <w:r w:rsidRPr="00A33939">
          <w:rPr>
            <w:rStyle w:val="Hyperlink"/>
            <w:lang w:eastAsia="en-GB"/>
          </w:rPr>
          <w:br/>
        </w:r>
        <w:r w:rsidRPr="00A33939">
          <w:rPr>
            <w:rStyle w:val="Hyperlink"/>
            <w:lang w:eastAsia="en-GB"/>
          </w:rPr>
          <w:br/>
        </w:r>
        <w:r w:rsidRPr="00FD29D0">
          <w:rPr>
            <w:rStyle w:val="Hyperlink"/>
            <w:b/>
            <w:bCs/>
            <w:color w:val="000000" w:themeColor="text1"/>
            <w:u w:val="none"/>
            <w:lang w:eastAsia="en-GB"/>
          </w:rPr>
          <w:t>hello.datfest@gmail.com</w:t>
        </w:r>
      </w:hyperlink>
    </w:p>
    <w:p w14:paraId="7AE25255" w14:textId="01ACD6FD" w:rsidR="008702DF" w:rsidRPr="00261C44" w:rsidRDefault="00FD29D0" w:rsidP="00FD29D0">
      <w:pPr>
        <w:pStyle w:val="Listtoplevel"/>
        <w:rPr>
          <w:color w:val="0D0D0D" w:themeColor="text1" w:themeTint="F2"/>
          <w:lang w:eastAsia="en-GB"/>
        </w:rPr>
      </w:pPr>
      <w:r w:rsidRPr="00FD29D0">
        <w:rPr>
          <w:lang w:eastAsia="en-GB"/>
        </w:rPr>
        <w:drawing>
          <wp:anchor distT="0" distB="0" distL="114300" distR="114300" simplePos="0" relativeHeight="252038144" behindDoc="0" locked="0" layoutInCell="1" allowOverlap="1" wp14:anchorId="1D49AA14" wp14:editId="6B31F987">
            <wp:simplePos x="0" y="0"/>
            <wp:positionH relativeFrom="margin">
              <wp:align>left</wp:align>
            </wp:positionH>
            <wp:positionV relativeFrom="paragraph">
              <wp:posOffset>539203</wp:posOffset>
            </wp:positionV>
            <wp:extent cx="1734207" cy="1734207"/>
            <wp:effectExtent l="0" t="0" r="0" b="0"/>
            <wp:wrapNone/>
            <wp:docPr id="158407065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7065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7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5C">
        <w:rPr>
          <w:lang w:eastAsia="en-GB"/>
        </w:rPr>
        <w:t>m</w:t>
      </w:r>
      <w:r w:rsidR="008702DF">
        <w:rPr>
          <w:lang w:eastAsia="en-GB"/>
        </w:rPr>
        <w:t>essage the Facebook Page at</w:t>
      </w:r>
      <w:r w:rsidR="00291F5C">
        <w:rPr>
          <w:lang w:eastAsia="en-GB"/>
        </w:rPr>
        <w:t>:</w:t>
      </w:r>
      <w:r w:rsidR="00291F5C">
        <w:rPr>
          <w:lang w:eastAsia="en-GB"/>
        </w:rPr>
        <w:br/>
      </w:r>
      <w:r w:rsidR="00291F5C">
        <w:rPr>
          <w:lang w:eastAsia="en-GB"/>
        </w:rPr>
        <w:br/>
      </w:r>
      <w:hyperlink r:id="rId60" w:history="1">
        <w:r w:rsidR="00261C44" w:rsidRPr="00261C44">
          <w:rPr>
            <w:rStyle w:val="Hyperlink"/>
            <w:b/>
            <w:bCs/>
            <w:color w:val="0D0D0D" w:themeColor="text1" w:themeTint="F2"/>
            <w:u w:val="none"/>
            <w:lang w:eastAsia="en-GB"/>
          </w:rPr>
          <w:t>www.facebook.com/DATFest</w:t>
        </w:r>
      </w:hyperlink>
      <w:r w:rsidR="00261C44" w:rsidRPr="00261C44">
        <w:rPr>
          <w:b/>
          <w:bCs/>
          <w:color w:val="0D0D0D" w:themeColor="text1" w:themeTint="F2"/>
          <w:lang w:eastAsia="en-GB"/>
        </w:rPr>
        <w:t xml:space="preserve"> </w:t>
      </w:r>
    </w:p>
    <w:p w14:paraId="26FFA380" w14:textId="77777777" w:rsidR="00291F5C" w:rsidRDefault="00291F5C" w:rsidP="00291F5C">
      <w:pPr>
        <w:rPr>
          <w:lang w:eastAsia="en-GB"/>
        </w:rPr>
      </w:pPr>
    </w:p>
    <w:p w14:paraId="3897079D" w14:textId="381CEF4B" w:rsidR="00031E63" w:rsidRDefault="00031E63" w:rsidP="00291F5C">
      <w:pPr>
        <w:rPr>
          <w:lang w:eastAsia="en-GB"/>
        </w:rPr>
      </w:pPr>
    </w:p>
    <w:p w14:paraId="3B8CF046" w14:textId="4914D22F" w:rsidR="00031E63" w:rsidRDefault="00FD29D0" w:rsidP="00291F5C">
      <w:pPr>
        <w:rPr>
          <w:lang w:eastAsia="en-GB"/>
        </w:rPr>
      </w:pPr>
      <w:r w:rsidRPr="00031E63"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2F3915AB" wp14:editId="53547C50">
            <wp:simplePos x="0" y="0"/>
            <wp:positionH relativeFrom="margin">
              <wp:posOffset>0</wp:posOffset>
            </wp:positionH>
            <wp:positionV relativeFrom="paragraph">
              <wp:posOffset>353257</wp:posOffset>
            </wp:positionV>
            <wp:extent cx="1610360" cy="1676400"/>
            <wp:effectExtent l="0" t="0" r="8890" b="0"/>
            <wp:wrapNone/>
            <wp:docPr id="143278272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8272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63">
        <w:rPr>
          <w:lang w:eastAsia="en-GB"/>
        </w:rPr>
        <w:t>You can find more information about DAT Fest at:</w:t>
      </w:r>
    </w:p>
    <w:p w14:paraId="1DBB1BB5" w14:textId="77777777" w:rsidR="00031E63" w:rsidRDefault="00031E63" w:rsidP="00291F5C">
      <w:pPr>
        <w:rPr>
          <w:lang w:eastAsia="en-GB"/>
        </w:rPr>
      </w:pPr>
    </w:p>
    <w:p w14:paraId="19967160" w14:textId="758501A6" w:rsidR="00031E63" w:rsidRPr="00261C44" w:rsidRDefault="00EE53EA" w:rsidP="00291F5C">
      <w:pPr>
        <w:rPr>
          <w:color w:val="0D0D0D" w:themeColor="text1" w:themeTint="F2"/>
          <w:lang w:eastAsia="en-GB"/>
        </w:rPr>
      </w:pPr>
      <w:hyperlink r:id="rId62" w:history="1">
        <w:r w:rsidRPr="00261C44">
          <w:rPr>
            <w:rStyle w:val="Hyperlink"/>
            <w:b/>
            <w:bCs/>
            <w:color w:val="0D0D0D" w:themeColor="text1" w:themeTint="F2"/>
            <w:u w:val="none"/>
            <w:lang w:eastAsia="en-GB"/>
          </w:rPr>
          <w:t>ww</w:t>
        </w:r>
        <w:r w:rsidRPr="00261C44">
          <w:rPr>
            <w:rStyle w:val="Hyperlink"/>
            <w:b/>
            <w:bCs/>
            <w:color w:val="0D0D0D" w:themeColor="text1" w:themeTint="F2"/>
            <w:u w:val="none"/>
            <w:lang w:eastAsia="en-GB"/>
          </w:rPr>
          <w:t>w</w:t>
        </w:r>
        <w:r w:rsidRPr="00261C44">
          <w:rPr>
            <w:rStyle w:val="Hyperlink"/>
            <w:b/>
            <w:bCs/>
            <w:color w:val="0D0D0D" w:themeColor="text1" w:themeTint="F2"/>
            <w:u w:val="none"/>
            <w:lang w:eastAsia="en-GB"/>
          </w:rPr>
          <w:t>.datfest.nz</w:t>
        </w:r>
      </w:hyperlink>
    </w:p>
    <w:p w14:paraId="326384C5" w14:textId="77777777" w:rsidR="00FE3E82" w:rsidRDefault="00FE3E82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7CF6C70B" w14:textId="586EEC13" w:rsidR="00EC5F32" w:rsidRPr="004F5CED" w:rsidRDefault="004F5CE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3F101BE9" wp14:editId="2260A2E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38250" cy="1238250"/>
            <wp:effectExtent l="0" t="0" r="0" b="0"/>
            <wp:wrapNone/>
            <wp:docPr id="150788353" name="Picture 5" descr="DAT fest logo pink and green with blu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8353" name="Picture 5" descr="DAT fest logo pink and green with blue stars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9266944" wp14:editId="6E6530EB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2FF74" id="Rectangle: Rounded Corners 24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4F5CED">
        <w:rPr>
          <w:rFonts w:eastAsia="Times New Roman" w:cs="Arial"/>
          <w:szCs w:val="32"/>
          <w:lang w:eastAsia="en-NZ"/>
        </w:rPr>
        <w:t>DAT Fest</w:t>
      </w:r>
      <w:r>
        <w:rPr>
          <w:rFonts w:eastAsia="Times New Roman" w:cs="Arial"/>
          <w:szCs w:val="32"/>
          <w:lang w:eastAsia="en-NZ"/>
        </w:rPr>
        <w:t>.</w:t>
      </w:r>
    </w:p>
    <w:p w14:paraId="223EED87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32B29A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D0ED72C" wp14:editId="056E604D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09EB1005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41E01246" wp14:editId="4C29DE92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437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7D4C6A64" wp14:editId="779A78FC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27225A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01B958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D44C479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2321AAA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7C2042B8" wp14:editId="26BB91BA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735DB4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8290AE1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035E0F18" wp14:editId="4A75AC76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993316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EDB2A3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8EE513F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Kopeke-</w:t>
      </w:r>
      <w:proofErr w:type="spellStart"/>
      <w:r w:rsidRPr="00CF46AA">
        <w:rPr>
          <w:shd w:val="clear" w:color="auto" w:fill="FFFFFF"/>
        </w:rPr>
        <w:t>Te</w:t>
      </w:r>
      <w:proofErr w:type="spellEnd"/>
      <w:r w:rsidRPr="00CF46AA">
        <w:rPr>
          <w:shd w:val="clear" w:color="auto" w:fill="FFFFFF"/>
        </w:rPr>
        <w:t xml:space="preserve"> Aho</w:t>
      </w:r>
    </w:p>
    <w:p w14:paraId="69AFC79C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1F66132B" wp14:editId="29FA2C78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78990E7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7D88B4E2" wp14:editId="00903246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4F5CED">
      <w:footerReference w:type="even" r:id="rId71"/>
      <w:footerReference w:type="default" r:id="rId7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F28DB7"/>
        <w:left w:val="single" w:sz="24" w:space="24" w:color="F28DB7"/>
        <w:bottom w:val="single" w:sz="24" w:space="24" w:color="F28DB7"/>
        <w:right w:val="single" w:sz="24" w:space="24" w:color="F28DB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CD752" w14:textId="77777777" w:rsidR="00ED0A17" w:rsidRDefault="00ED0A17">
      <w:pPr>
        <w:spacing w:line="240" w:lineRule="auto"/>
      </w:pPr>
      <w:r>
        <w:separator/>
      </w:r>
    </w:p>
  </w:endnote>
  <w:endnote w:type="continuationSeparator" w:id="0">
    <w:p w14:paraId="5959A6D4" w14:textId="77777777" w:rsidR="00ED0A17" w:rsidRDefault="00ED0A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25C4539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D888CE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AB581B2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03D6B9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7790E" w14:textId="77777777" w:rsidR="00ED0A17" w:rsidRDefault="00ED0A17">
      <w:pPr>
        <w:spacing w:line="240" w:lineRule="auto"/>
      </w:pPr>
      <w:r>
        <w:separator/>
      </w:r>
    </w:p>
  </w:footnote>
  <w:footnote w:type="continuationSeparator" w:id="0">
    <w:p w14:paraId="05C2FA5D" w14:textId="77777777" w:rsidR="00ED0A17" w:rsidRDefault="00ED0A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F5B17"/>
    <w:multiLevelType w:val="hybridMultilevel"/>
    <w:tmpl w:val="AE020F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342703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qAUAqIgNbSwAAAA="/>
  </w:docVars>
  <w:rsids>
    <w:rsidRoot w:val="00C871EA"/>
    <w:rsid w:val="000013CC"/>
    <w:rsid w:val="00005DB6"/>
    <w:rsid w:val="000064D2"/>
    <w:rsid w:val="000227B4"/>
    <w:rsid w:val="00023AA2"/>
    <w:rsid w:val="0003092A"/>
    <w:rsid w:val="00031E63"/>
    <w:rsid w:val="00034517"/>
    <w:rsid w:val="0004557B"/>
    <w:rsid w:val="000633A1"/>
    <w:rsid w:val="00082E0E"/>
    <w:rsid w:val="00085E05"/>
    <w:rsid w:val="0009079F"/>
    <w:rsid w:val="000A3C46"/>
    <w:rsid w:val="000A44CB"/>
    <w:rsid w:val="000D2B45"/>
    <w:rsid w:val="000D73FE"/>
    <w:rsid w:val="0010211D"/>
    <w:rsid w:val="00122416"/>
    <w:rsid w:val="00124EA8"/>
    <w:rsid w:val="00135226"/>
    <w:rsid w:val="001754F4"/>
    <w:rsid w:val="00193C15"/>
    <w:rsid w:val="001B4DD5"/>
    <w:rsid w:val="001C4285"/>
    <w:rsid w:val="001D223E"/>
    <w:rsid w:val="001E0464"/>
    <w:rsid w:val="001E3429"/>
    <w:rsid w:val="00201791"/>
    <w:rsid w:val="00217533"/>
    <w:rsid w:val="00226F54"/>
    <w:rsid w:val="00257D60"/>
    <w:rsid w:val="00261BF8"/>
    <w:rsid w:val="00261C44"/>
    <w:rsid w:val="00266B9F"/>
    <w:rsid w:val="00291F5C"/>
    <w:rsid w:val="002951DE"/>
    <w:rsid w:val="002B7DE5"/>
    <w:rsid w:val="002E00EE"/>
    <w:rsid w:val="0030238F"/>
    <w:rsid w:val="00315307"/>
    <w:rsid w:val="00322F21"/>
    <w:rsid w:val="00323EB3"/>
    <w:rsid w:val="00363651"/>
    <w:rsid w:val="00371C85"/>
    <w:rsid w:val="003831EB"/>
    <w:rsid w:val="003C182A"/>
    <w:rsid w:val="003F07F7"/>
    <w:rsid w:val="003F5628"/>
    <w:rsid w:val="004535B5"/>
    <w:rsid w:val="004567B0"/>
    <w:rsid w:val="004F56C0"/>
    <w:rsid w:val="004F5CED"/>
    <w:rsid w:val="00503AD5"/>
    <w:rsid w:val="00522E5E"/>
    <w:rsid w:val="00537824"/>
    <w:rsid w:val="00570380"/>
    <w:rsid w:val="0058255D"/>
    <w:rsid w:val="005921AD"/>
    <w:rsid w:val="005932F8"/>
    <w:rsid w:val="005C706E"/>
    <w:rsid w:val="005D1094"/>
    <w:rsid w:val="005E62C1"/>
    <w:rsid w:val="0060011B"/>
    <w:rsid w:val="00621884"/>
    <w:rsid w:val="006272A6"/>
    <w:rsid w:val="006336D8"/>
    <w:rsid w:val="006353A9"/>
    <w:rsid w:val="0064667B"/>
    <w:rsid w:val="00647515"/>
    <w:rsid w:val="00657EF0"/>
    <w:rsid w:val="00683296"/>
    <w:rsid w:val="006B45FC"/>
    <w:rsid w:val="006C5C26"/>
    <w:rsid w:val="006D12ED"/>
    <w:rsid w:val="006E050D"/>
    <w:rsid w:val="00705CA3"/>
    <w:rsid w:val="00736E4E"/>
    <w:rsid w:val="00751926"/>
    <w:rsid w:val="007829EC"/>
    <w:rsid w:val="007A16DF"/>
    <w:rsid w:val="007C17EC"/>
    <w:rsid w:val="007C7764"/>
    <w:rsid w:val="007D6AF0"/>
    <w:rsid w:val="007E7233"/>
    <w:rsid w:val="0080126E"/>
    <w:rsid w:val="0080700C"/>
    <w:rsid w:val="00840E1C"/>
    <w:rsid w:val="00856159"/>
    <w:rsid w:val="00863D53"/>
    <w:rsid w:val="008702DF"/>
    <w:rsid w:val="008848CB"/>
    <w:rsid w:val="00887F23"/>
    <w:rsid w:val="008D0757"/>
    <w:rsid w:val="008D437D"/>
    <w:rsid w:val="00925052"/>
    <w:rsid w:val="009411B0"/>
    <w:rsid w:val="0094516C"/>
    <w:rsid w:val="00974E0B"/>
    <w:rsid w:val="0098180B"/>
    <w:rsid w:val="009B2E43"/>
    <w:rsid w:val="009F2DC8"/>
    <w:rsid w:val="00A12915"/>
    <w:rsid w:val="00A1608E"/>
    <w:rsid w:val="00A67570"/>
    <w:rsid w:val="00A94D4B"/>
    <w:rsid w:val="00AA6477"/>
    <w:rsid w:val="00AD2A93"/>
    <w:rsid w:val="00B2788B"/>
    <w:rsid w:val="00B50B0B"/>
    <w:rsid w:val="00B52D94"/>
    <w:rsid w:val="00B81A2E"/>
    <w:rsid w:val="00BA77CB"/>
    <w:rsid w:val="00BB2A11"/>
    <w:rsid w:val="00BC7E04"/>
    <w:rsid w:val="00BD220B"/>
    <w:rsid w:val="00BD34B6"/>
    <w:rsid w:val="00BF5DDC"/>
    <w:rsid w:val="00C200AE"/>
    <w:rsid w:val="00C36B08"/>
    <w:rsid w:val="00C64549"/>
    <w:rsid w:val="00C667F9"/>
    <w:rsid w:val="00C67332"/>
    <w:rsid w:val="00C871EA"/>
    <w:rsid w:val="00CF2422"/>
    <w:rsid w:val="00D652D9"/>
    <w:rsid w:val="00D67451"/>
    <w:rsid w:val="00D852B6"/>
    <w:rsid w:val="00D91EAC"/>
    <w:rsid w:val="00DC5D2A"/>
    <w:rsid w:val="00DD5883"/>
    <w:rsid w:val="00DF2E18"/>
    <w:rsid w:val="00E04E77"/>
    <w:rsid w:val="00E17BF8"/>
    <w:rsid w:val="00E25EA4"/>
    <w:rsid w:val="00E301CA"/>
    <w:rsid w:val="00E343B9"/>
    <w:rsid w:val="00E56A37"/>
    <w:rsid w:val="00E70E61"/>
    <w:rsid w:val="00E757C5"/>
    <w:rsid w:val="00E8210F"/>
    <w:rsid w:val="00EA567F"/>
    <w:rsid w:val="00EC5F32"/>
    <w:rsid w:val="00ED0A17"/>
    <w:rsid w:val="00ED514F"/>
    <w:rsid w:val="00ED7275"/>
    <w:rsid w:val="00EE53EA"/>
    <w:rsid w:val="00EF4A04"/>
    <w:rsid w:val="00F0660E"/>
    <w:rsid w:val="00F20BCC"/>
    <w:rsid w:val="00F20DCE"/>
    <w:rsid w:val="00F32DCE"/>
    <w:rsid w:val="00F72ECB"/>
    <w:rsid w:val="00F87859"/>
    <w:rsid w:val="00F87E5C"/>
    <w:rsid w:val="00FC1BD7"/>
    <w:rsid w:val="00FC7C53"/>
    <w:rsid w:val="00FD29D0"/>
    <w:rsid w:val="00FE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0507E9"/>
  <w15:chartTrackingRefBased/>
  <w15:docId w15:val="{B82E544C-54D2-41B1-8141-BAAE8876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4F5CED"/>
    <w:pPr>
      <w:keepNext/>
      <w:keepLines/>
      <w:widowControl w:val="0"/>
      <w:pBdr>
        <w:top w:val="single" w:sz="18" w:space="10" w:color="F28DB7"/>
        <w:left w:val="single" w:sz="18" w:space="4" w:color="F28DB7"/>
        <w:bottom w:val="single" w:sz="18" w:space="0" w:color="F28DB7"/>
        <w:right w:val="single" w:sz="18" w:space="4" w:color="F28DB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F5CE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1E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82E0E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microsoft.com/office/2007/relationships/hdphoto" Target="media/hdphoto1.wdp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mailto:hello.datfest@gmail.com" TargetMode="External"/><Relationship Id="rId66" Type="http://schemas.openxmlformats.org/officeDocument/2006/relationships/image" Target="media/image55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yperlink" Target="http://www.facebook.com/DATFest" TargetMode="External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peoplefirst.org.nz/easy-read-library/resource/introduction-to-pronouns" TargetMode="External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www.datfest.nz" TargetMode="External"/><Relationship Id="rId70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0</TotalTime>
  <Pages>14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Andi Buchanan</cp:lastModifiedBy>
  <cp:revision>2</cp:revision>
  <dcterms:created xsi:type="dcterms:W3CDTF">2024-10-13T22:10:00Z</dcterms:created>
  <dcterms:modified xsi:type="dcterms:W3CDTF">2024-10-13T22:10:00Z</dcterms:modified>
</cp:coreProperties>
</file>