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401FD" w14:textId="6EAA1A8D" w:rsidR="00F87859" w:rsidRDefault="00537824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3B0A9060" wp14:editId="4A4BAA31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2400300" cy="2400300"/>
            <wp:effectExtent l="0" t="0" r="0" b="0"/>
            <wp:wrapNone/>
            <wp:docPr id="1974309103" name="Picture 5" descr="DAT fest logo pink and green with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09103" name="Picture 5" descr="DAT fest logo pink and green with blue star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1388B09B" wp14:editId="7DEBF71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D4398" w14:textId="77777777" w:rsidR="00F87859" w:rsidRDefault="00F87859" w:rsidP="00F87859">
      <w:pPr>
        <w:rPr>
          <w:rFonts w:cs="Arial"/>
          <w:szCs w:val="32"/>
        </w:rPr>
      </w:pPr>
    </w:p>
    <w:p w14:paraId="7886DB48" w14:textId="3CCA3FE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8975AC8" w14:textId="77777777" w:rsidR="00F87859" w:rsidRDefault="00F87859" w:rsidP="00F87859">
      <w:pPr>
        <w:rPr>
          <w:rFonts w:cs="Arial"/>
          <w:szCs w:val="32"/>
        </w:rPr>
      </w:pPr>
    </w:p>
    <w:p w14:paraId="11828DCA" w14:textId="2BEF6995" w:rsidR="00F87859" w:rsidRDefault="00F87859" w:rsidP="00F87859">
      <w:pPr>
        <w:rPr>
          <w:rFonts w:cs="Arial"/>
          <w:szCs w:val="32"/>
        </w:rPr>
      </w:pPr>
    </w:p>
    <w:p w14:paraId="58863DC5" w14:textId="7BF6639A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E4933CF" w14:textId="77777777" w:rsidR="004F5CED" w:rsidRDefault="004F5CED" w:rsidP="004F5CED">
      <w:pPr>
        <w:pStyle w:val="Title"/>
      </w:pPr>
    </w:p>
    <w:p w14:paraId="356C4731" w14:textId="1D4B7966" w:rsidR="004F5CED" w:rsidRDefault="004F5CED" w:rsidP="004F5CED">
      <w:pPr>
        <w:pStyle w:val="Title"/>
      </w:pPr>
      <w:r>
        <w:t>DAT Fest Kaupapa and Goals</w:t>
      </w:r>
    </w:p>
    <w:p w14:paraId="0C3CFF17" w14:textId="7C1C3AA6" w:rsidR="0010211D" w:rsidRDefault="00FE0ECF" w:rsidP="0010211D">
      <w:pPr>
        <w:rPr>
          <w:lang w:val="en-NZ" w:eastAsia="en-GB"/>
        </w:rPr>
      </w:pPr>
      <w:r w:rsidRPr="00FE0ECF">
        <w:rPr>
          <w:noProof/>
          <w:lang w:val="en-NZ" w:eastAsia="en-GB"/>
        </w:rPr>
        <w:drawing>
          <wp:anchor distT="0" distB="0" distL="114300" distR="114300" simplePos="0" relativeHeight="251945984" behindDoc="0" locked="0" layoutInCell="1" allowOverlap="1" wp14:anchorId="5C5FEDBA" wp14:editId="412798AA">
            <wp:simplePos x="0" y="0"/>
            <wp:positionH relativeFrom="column">
              <wp:posOffset>-434546</wp:posOffset>
            </wp:positionH>
            <wp:positionV relativeFrom="paragraph">
              <wp:posOffset>370015</wp:posOffset>
            </wp:positionV>
            <wp:extent cx="3295650" cy="3295650"/>
            <wp:effectExtent l="0" t="0" r="0" b="0"/>
            <wp:wrapNone/>
            <wp:docPr id="4616224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9D0D2" w14:textId="6202FD38" w:rsidR="0010211D" w:rsidRPr="0010211D" w:rsidRDefault="0068424F" w:rsidP="0010211D">
      <w:pPr>
        <w:rPr>
          <w:lang w:val="en-NZ" w:eastAsia="en-GB"/>
        </w:rPr>
      </w:pPr>
      <w:r w:rsidRPr="00FE0ECF">
        <w:rPr>
          <w:noProof/>
        </w:rPr>
        <w:drawing>
          <wp:anchor distT="0" distB="0" distL="114300" distR="114300" simplePos="0" relativeHeight="251948032" behindDoc="0" locked="0" layoutInCell="1" allowOverlap="1" wp14:anchorId="3ADBF18E" wp14:editId="0A1432D8">
            <wp:simplePos x="0" y="0"/>
            <wp:positionH relativeFrom="column">
              <wp:posOffset>2631869</wp:posOffset>
            </wp:positionH>
            <wp:positionV relativeFrom="paragraph">
              <wp:posOffset>20765</wp:posOffset>
            </wp:positionV>
            <wp:extent cx="3162300" cy="3162300"/>
            <wp:effectExtent l="0" t="0" r="0" b="0"/>
            <wp:wrapNone/>
            <wp:docPr id="1491574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0E339" w14:textId="4DAD85BE" w:rsidR="00887F23" w:rsidRDefault="00887F23" w:rsidP="00F87859">
      <w:pPr>
        <w:pStyle w:val="Title"/>
      </w:pPr>
    </w:p>
    <w:p w14:paraId="78536ED0" w14:textId="0EFA7F2B" w:rsidR="0010211D" w:rsidRDefault="0010211D" w:rsidP="00BF5DDC">
      <w:pPr>
        <w:pStyle w:val="Datepublished"/>
      </w:pPr>
    </w:p>
    <w:p w14:paraId="2A3B65F4" w14:textId="5AF4B745" w:rsidR="0010211D" w:rsidRDefault="0010211D" w:rsidP="00BF5DDC">
      <w:pPr>
        <w:pStyle w:val="Datepublished"/>
      </w:pPr>
    </w:p>
    <w:p w14:paraId="2A8CE2B3" w14:textId="77777777" w:rsidR="0010211D" w:rsidRDefault="0010211D" w:rsidP="00BF5DDC">
      <w:pPr>
        <w:pStyle w:val="Datepublished"/>
      </w:pPr>
    </w:p>
    <w:p w14:paraId="637D7C81" w14:textId="77777777" w:rsidR="0010211D" w:rsidRDefault="0010211D" w:rsidP="00BF5DDC">
      <w:pPr>
        <w:pStyle w:val="Datepublished"/>
      </w:pPr>
    </w:p>
    <w:p w14:paraId="029FFF4B" w14:textId="79E1B8DA" w:rsidR="00F87859" w:rsidRPr="00570380" w:rsidRDefault="00570380" w:rsidP="00BF5DDC">
      <w:pPr>
        <w:pStyle w:val="Datepublished"/>
      </w:pPr>
      <w:r>
        <w:br/>
      </w:r>
      <w:r w:rsidR="00887F23" w:rsidRPr="00570380">
        <w:t xml:space="preserve">Published: </w:t>
      </w:r>
      <w:r w:rsidR="004F5CED">
        <w:t>October 2024</w:t>
      </w:r>
    </w:p>
    <w:p w14:paraId="4F118F3A" w14:textId="7F35A341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647515">
        <w:rPr>
          <w:noProof/>
          <w:lang w:val="en-NZ" w:eastAsia="en-NZ"/>
        </w:rPr>
        <w:lastRenderedPageBreak/>
        <w:t>DAT</w:t>
      </w:r>
      <w:r w:rsidR="00537824">
        <w:rPr>
          <w:noProof/>
          <w:lang w:val="en-NZ" w:eastAsia="en-NZ"/>
        </w:rPr>
        <w:t xml:space="preserve"> F</w:t>
      </w:r>
      <w:r w:rsidR="00647515">
        <w:rPr>
          <w:noProof/>
          <w:lang w:val="en-NZ" w:eastAsia="en-NZ"/>
        </w:rPr>
        <w:t>est Kaupapa</w:t>
      </w:r>
    </w:p>
    <w:p w14:paraId="32C7478D" w14:textId="77777777" w:rsidR="00EF4A04" w:rsidRDefault="00EF4A04" w:rsidP="00D67451"/>
    <w:p w14:paraId="2210BFEB" w14:textId="7AEA4AF5" w:rsidR="00124EA8" w:rsidRDefault="0058255D" w:rsidP="00D67451">
      <w:r w:rsidRPr="0058255D">
        <w:rPr>
          <w:noProof/>
        </w:rPr>
        <w:drawing>
          <wp:anchor distT="0" distB="0" distL="114300" distR="114300" simplePos="0" relativeHeight="251826176" behindDoc="0" locked="0" layoutInCell="1" allowOverlap="1" wp14:anchorId="5239050F" wp14:editId="78EF7DD1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1771650" cy="1284476"/>
            <wp:effectExtent l="0" t="0" r="0" b="0"/>
            <wp:wrapNone/>
            <wp:docPr id="157559956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9956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F7016" w14:textId="116215C8" w:rsidR="00124EA8" w:rsidRDefault="000633A1" w:rsidP="00D67451">
      <w:r>
        <w:t xml:space="preserve">The first part of this Easy Read is the DAT Fest </w:t>
      </w:r>
      <w:r w:rsidRPr="0058255D">
        <w:rPr>
          <w:b/>
          <w:bCs/>
        </w:rPr>
        <w:t>k</w:t>
      </w:r>
      <w:r w:rsidR="00537824" w:rsidRPr="0058255D">
        <w:rPr>
          <w:b/>
          <w:bCs/>
        </w:rPr>
        <w:t>aupapa</w:t>
      </w:r>
      <w:r>
        <w:t>.</w:t>
      </w:r>
    </w:p>
    <w:p w14:paraId="3C9AA210" w14:textId="4A6A4343" w:rsidR="000633A1" w:rsidRDefault="000633A1" w:rsidP="00D67451"/>
    <w:p w14:paraId="51999B7E" w14:textId="2E051CA2" w:rsidR="000633A1" w:rsidRDefault="000633A1" w:rsidP="00D67451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56AEE13" wp14:editId="76FF3E1D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3495675" cy="1704975"/>
                <wp:effectExtent l="0" t="0" r="9525" b="9525"/>
                <wp:wrapNone/>
                <wp:docPr id="1830703580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4C6E" id="Rectangle 8" o:spid="_x0000_s1026" alt="&quot;&quot;" style="position:absolute;margin-left:224.05pt;margin-top:21.8pt;width:275.25pt;height:134.25pt;z-index:-25149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" fillcolor="#d1e7a4" stroked="f" strokeweight="1pt">
                <w10:wrap anchorx="margin"/>
              </v:rect>
            </w:pict>
          </mc:Fallback>
        </mc:AlternateContent>
      </w:r>
    </w:p>
    <w:p w14:paraId="48529298" w14:textId="69A34884" w:rsidR="000633A1" w:rsidRDefault="0058255D" w:rsidP="00D67451">
      <w:r w:rsidRPr="0058255D">
        <w:rPr>
          <w:noProof/>
        </w:rPr>
        <w:drawing>
          <wp:anchor distT="0" distB="0" distL="114300" distR="114300" simplePos="0" relativeHeight="251824128" behindDoc="0" locked="0" layoutInCell="1" allowOverlap="1" wp14:anchorId="1B9A4EDE" wp14:editId="38FECA2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85950" cy="1885950"/>
            <wp:effectExtent l="0" t="0" r="0" b="0"/>
            <wp:wrapNone/>
            <wp:docPr id="32697332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7332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3A1">
        <w:t xml:space="preserve">A </w:t>
      </w:r>
      <w:r w:rsidR="000633A1" w:rsidRPr="0058255D">
        <w:rPr>
          <w:b/>
          <w:bCs/>
        </w:rPr>
        <w:t>kaupapa</w:t>
      </w:r>
      <w:r w:rsidR="000633A1">
        <w:t xml:space="preserve"> says:</w:t>
      </w:r>
    </w:p>
    <w:p w14:paraId="22E6F9C0" w14:textId="77777777" w:rsidR="000633A1" w:rsidRDefault="000633A1" w:rsidP="000633A1">
      <w:pPr>
        <w:pStyle w:val="Listtoplevel"/>
      </w:pPr>
      <w:r>
        <w:t>what an organisation is there for</w:t>
      </w:r>
    </w:p>
    <w:p w14:paraId="4A686FD8" w14:textId="57F67F52" w:rsidR="000633A1" w:rsidRDefault="000633A1" w:rsidP="000633A1">
      <w:pPr>
        <w:pStyle w:val="Listtoplevel"/>
      </w:pPr>
      <w:r>
        <w:t xml:space="preserve">why what it does is important. </w:t>
      </w:r>
    </w:p>
    <w:p w14:paraId="12537BD3" w14:textId="77777777" w:rsidR="00537824" w:rsidRDefault="00537824" w:rsidP="00D67451"/>
    <w:p w14:paraId="5808884A" w14:textId="56624D74" w:rsidR="00537824" w:rsidRDefault="00537824" w:rsidP="00D67451"/>
    <w:p w14:paraId="53AF8CF6" w14:textId="1442350F" w:rsidR="000633A1" w:rsidRDefault="000633A1" w:rsidP="00D67451"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149147C8" wp14:editId="219D4DE6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752600" cy="1752600"/>
            <wp:effectExtent l="0" t="0" r="0" b="0"/>
            <wp:wrapNone/>
            <wp:docPr id="17834352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3521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24">
        <w:t>DAT Fest</w:t>
      </w:r>
      <w:r>
        <w:t xml:space="preserve"> is short for Disabled Artists’ Theatre Festival.</w:t>
      </w:r>
    </w:p>
    <w:p w14:paraId="2447DE58" w14:textId="77777777" w:rsidR="000633A1" w:rsidRDefault="000633A1" w:rsidP="00D67451"/>
    <w:p w14:paraId="22B0A809" w14:textId="77777777" w:rsidR="000633A1" w:rsidRDefault="000633A1" w:rsidP="00D67451"/>
    <w:p w14:paraId="648A1EB9" w14:textId="1FAF0316" w:rsidR="00537824" w:rsidRDefault="000633A1" w:rsidP="00D67451">
      <w:r>
        <w:t>It</w:t>
      </w:r>
      <w:r w:rsidR="00537824">
        <w:t xml:space="preserve"> is a </w:t>
      </w:r>
      <w:proofErr w:type="gramStart"/>
      <w:r w:rsidR="00537824">
        <w:t>2 week</w:t>
      </w:r>
      <w:proofErr w:type="gramEnd"/>
      <w:r w:rsidR="00537824">
        <w:t xml:space="preserve"> festival</w:t>
      </w:r>
      <w:r>
        <w:t xml:space="preserve"> in Wellington.</w:t>
      </w:r>
    </w:p>
    <w:p w14:paraId="16193A07" w14:textId="4009866B" w:rsidR="00537824" w:rsidRDefault="000633A1" w:rsidP="00D67451">
      <w:r w:rsidRPr="000633A1">
        <w:rPr>
          <w:noProof/>
        </w:rPr>
        <w:drawing>
          <wp:anchor distT="0" distB="0" distL="114300" distR="114300" simplePos="0" relativeHeight="251822080" behindDoc="0" locked="0" layoutInCell="1" allowOverlap="1" wp14:anchorId="31FA7054" wp14:editId="2AC23856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547621" cy="1704975"/>
            <wp:effectExtent l="0" t="0" r="0" b="0"/>
            <wp:wrapNone/>
            <wp:docPr id="8434875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875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54104" w14:textId="4791D0F1" w:rsidR="000633A1" w:rsidRDefault="000633A1" w:rsidP="00D67451"/>
    <w:p w14:paraId="395AD96B" w14:textId="6D107055" w:rsidR="00537824" w:rsidRDefault="00537824" w:rsidP="00D67451">
      <w:r>
        <w:t xml:space="preserve">It is </w:t>
      </w:r>
      <w:r w:rsidR="000633A1">
        <w:t>made</w:t>
      </w:r>
      <w:r>
        <w:t xml:space="preserve"> to show theatre</w:t>
      </w:r>
      <w:r w:rsidR="000633A1">
        <w:t xml:space="preserve"> / </w:t>
      </w:r>
      <w:r w:rsidR="000633A1" w:rsidRPr="0058255D">
        <w:rPr>
          <w:b/>
          <w:bCs/>
        </w:rPr>
        <w:t>performance</w:t>
      </w:r>
      <w:r w:rsidR="000633A1">
        <w:t xml:space="preserve"> by </w:t>
      </w:r>
      <w:r w:rsidR="000633A1" w:rsidRPr="0058255D">
        <w:rPr>
          <w:b/>
          <w:bCs/>
        </w:rPr>
        <w:t>DDN</w:t>
      </w:r>
      <w:r w:rsidR="000633A1">
        <w:t xml:space="preserve"> people.</w:t>
      </w:r>
    </w:p>
    <w:p w14:paraId="612C4007" w14:textId="77777777" w:rsidR="00537824" w:rsidRDefault="00537824" w:rsidP="00D67451"/>
    <w:p w14:paraId="0BA92B26" w14:textId="523EFF5A" w:rsidR="0058255D" w:rsidRDefault="009B2E43" w:rsidP="0058255D"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C65F87C" wp14:editId="77F81587">
                <wp:simplePos x="0" y="0"/>
                <wp:positionH relativeFrom="margin">
                  <wp:align>right</wp:align>
                </wp:positionH>
                <wp:positionV relativeFrom="paragraph">
                  <wp:posOffset>-19050</wp:posOffset>
                </wp:positionV>
                <wp:extent cx="3495675" cy="1704975"/>
                <wp:effectExtent l="0" t="0" r="9525" b="9525"/>
                <wp:wrapNone/>
                <wp:docPr id="34933011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79014" id="Rectangle 8" o:spid="_x0000_s1026" alt="&quot;&quot;" style="position:absolute;margin-left:224.05pt;margin-top:-1.5pt;width:275.25pt;height:134.25pt;z-index:-25148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" fillcolor="#d1e7a4" stroked="f" strokeweight="1pt">
                <w10:wrap anchorx="margin"/>
              </v:rect>
            </w:pict>
          </mc:Fallback>
        </mc:AlternateContent>
      </w:r>
      <w:r w:rsidR="002B7DE5" w:rsidRPr="002B7DE5">
        <w:rPr>
          <w:b/>
          <w:bCs/>
          <w:noProof/>
        </w:rPr>
        <w:drawing>
          <wp:anchor distT="0" distB="0" distL="114300" distR="114300" simplePos="0" relativeHeight="251832320" behindDoc="0" locked="0" layoutInCell="1" allowOverlap="1" wp14:anchorId="224ECEDD" wp14:editId="035ED787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714500" cy="1714500"/>
            <wp:effectExtent l="0" t="0" r="0" b="0"/>
            <wp:wrapNone/>
            <wp:docPr id="136528015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8015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55D" w:rsidRPr="002B7DE5">
        <w:rPr>
          <w:b/>
          <w:bCs/>
        </w:rPr>
        <w:t>Performance</w:t>
      </w:r>
      <w:r w:rsidR="0058255D">
        <w:t xml:space="preserve"> includes things like:</w:t>
      </w:r>
    </w:p>
    <w:p w14:paraId="73E8F8F7" w14:textId="3624FCE8" w:rsidR="0058255D" w:rsidRDefault="0058255D" w:rsidP="0058255D">
      <w:pPr>
        <w:pStyle w:val="Listtoplevel"/>
      </w:pPr>
      <w:r>
        <w:t>live comedy</w:t>
      </w:r>
    </w:p>
    <w:p w14:paraId="34674741" w14:textId="6143E04E" w:rsidR="0058255D" w:rsidRDefault="0058255D" w:rsidP="0058255D">
      <w:pPr>
        <w:pStyle w:val="Listtoplevel"/>
      </w:pPr>
      <w:r>
        <w:t>reading poetry out loud.</w:t>
      </w:r>
    </w:p>
    <w:p w14:paraId="6E219BFD" w14:textId="458BAF2B" w:rsidR="0058255D" w:rsidRDefault="00C718F7" w:rsidP="0058255D">
      <w:r w:rsidRPr="00082E0E">
        <w:rPr>
          <w:b/>
          <w:bCs/>
          <w:noProof/>
        </w:rPr>
        <w:drawing>
          <wp:anchor distT="0" distB="0" distL="114300" distR="114300" simplePos="0" relativeHeight="251943936" behindDoc="0" locked="0" layoutInCell="1" allowOverlap="1" wp14:anchorId="06C37EB7" wp14:editId="13E4F8FE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056005" cy="1352550"/>
            <wp:effectExtent l="0" t="0" r="0" b="0"/>
            <wp:wrapNone/>
            <wp:docPr id="73920607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0607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126CC" w14:textId="5912E944" w:rsidR="0058255D" w:rsidRDefault="002B7DE5" w:rsidP="0058255D"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8DB5F2A" wp14:editId="6E96EE39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3495675" cy="2343150"/>
                <wp:effectExtent l="0" t="0" r="9525" b="0"/>
                <wp:wrapNone/>
                <wp:docPr id="1301471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34315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4C8AD" id="Rectangle 8" o:spid="_x0000_s1026" alt="&quot;&quot;" style="position:absolute;margin-left:224.05pt;margin-top:23.95pt;width:275.25pt;height:184.5pt;z-index:-25147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" fillcolor="#d1e7a4" stroked="f" strokeweight="1pt">
                <w10:wrap anchorx="margin"/>
              </v:rect>
            </w:pict>
          </mc:Fallback>
        </mc:AlternateContent>
      </w:r>
    </w:p>
    <w:p w14:paraId="091C97A5" w14:textId="35F2427C" w:rsidR="000633A1" w:rsidRDefault="000633A1" w:rsidP="000633A1">
      <w:r w:rsidRPr="002B7DE5">
        <w:rPr>
          <w:b/>
          <w:bCs/>
        </w:rPr>
        <w:t>DDN</w:t>
      </w:r>
      <w:r>
        <w:t xml:space="preserve"> is short for:</w:t>
      </w:r>
    </w:p>
    <w:p w14:paraId="4D1E9715" w14:textId="58AE8A9F" w:rsidR="000633A1" w:rsidRDefault="000633A1" w:rsidP="002B7DE5">
      <w:pPr>
        <w:pStyle w:val="Listtoplevel"/>
      </w:pPr>
      <w:r>
        <w:t>Deaf</w:t>
      </w:r>
      <w:r w:rsidR="00E04E77">
        <w:t xml:space="preserve"> / deaf</w:t>
      </w:r>
    </w:p>
    <w:p w14:paraId="66567E70" w14:textId="3B08CB7B" w:rsidR="000633A1" w:rsidRDefault="00C718F7" w:rsidP="002B7DE5">
      <w:pPr>
        <w:pStyle w:val="Listtoplevel"/>
      </w:pPr>
      <w:r w:rsidRPr="002B7DE5">
        <w:rPr>
          <w:b/>
          <w:bCs/>
        </w:rPr>
        <w:drawing>
          <wp:anchor distT="0" distB="0" distL="114300" distR="114300" simplePos="0" relativeHeight="251838464" behindDoc="0" locked="0" layoutInCell="1" allowOverlap="1" wp14:anchorId="42FCD3AB" wp14:editId="2F3E040F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1950720" cy="1246505"/>
            <wp:effectExtent l="0" t="0" r="0" b="0"/>
            <wp:wrapNone/>
            <wp:docPr id="213219852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9852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3A1">
        <w:t>disabled</w:t>
      </w:r>
    </w:p>
    <w:p w14:paraId="38CDC3FE" w14:textId="62DF8A13" w:rsidR="000633A1" w:rsidRDefault="000633A1" w:rsidP="002B7DE5">
      <w:pPr>
        <w:pStyle w:val="Listtoplevel"/>
      </w:pPr>
      <w:r w:rsidRPr="002B7DE5">
        <w:rPr>
          <w:b/>
          <w:bCs/>
        </w:rPr>
        <w:t>neurodivergent</w:t>
      </w:r>
      <w:r>
        <w:t>.</w:t>
      </w:r>
    </w:p>
    <w:p w14:paraId="3655CEC2" w14:textId="2CBCB4BB" w:rsidR="00537824" w:rsidRDefault="00537824" w:rsidP="00D67451"/>
    <w:p w14:paraId="06BF3D56" w14:textId="5D996A62" w:rsidR="002B7DE5" w:rsidRDefault="002B7DE5" w:rsidP="00D67451">
      <w:pPr>
        <w:rPr>
          <w:b/>
          <w:bCs/>
        </w:rPr>
      </w:pPr>
      <w:r w:rsidRPr="002B7DE5">
        <w:rPr>
          <w:b/>
          <w:bCs/>
          <w:noProof/>
        </w:rPr>
        <w:drawing>
          <wp:anchor distT="0" distB="0" distL="114300" distR="114300" simplePos="0" relativeHeight="251836416" behindDoc="0" locked="0" layoutInCell="1" allowOverlap="1" wp14:anchorId="74F0CA3C" wp14:editId="792E76F5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1598307" cy="1581150"/>
            <wp:effectExtent l="0" t="0" r="1905" b="0"/>
            <wp:wrapNone/>
            <wp:docPr id="104156828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6828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0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5AB56" w14:textId="5650799B" w:rsidR="0058255D" w:rsidRDefault="002B7DE5" w:rsidP="00D67451"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B37DB6D" wp14:editId="06968819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495675" cy="3343275"/>
                <wp:effectExtent l="0" t="0" r="9525" b="9525"/>
                <wp:wrapNone/>
                <wp:docPr id="1807412373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34327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CC9BD" id="Rectangle 8" o:spid="_x0000_s1026" alt="&quot;&quot;" style="position:absolute;margin-left:224.05pt;margin-top:.45pt;width:275.25pt;height:263.25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" fillcolor="#d1e7a4" stroked="f" strokeweight="1pt">
                <w10:wrap anchorx="margin"/>
              </v:rect>
            </w:pict>
          </mc:Fallback>
        </mc:AlternateContent>
      </w:r>
      <w:r w:rsidRPr="002B7DE5">
        <w:rPr>
          <w:b/>
          <w:bCs/>
        </w:rPr>
        <w:t>Neurodivergent</w:t>
      </w:r>
      <w:r>
        <w:t xml:space="preserve"> people have brains that work differently from most other people in lots of different ways.</w:t>
      </w:r>
    </w:p>
    <w:p w14:paraId="371B82D8" w14:textId="721C0E8C" w:rsidR="002B7DE5" w:rsidRDefault="002B7DE5" w:rsidP="00D67451"/>
    <w:p w14:paraId="3EE7C784" w14:textId="396702E7" w:rsidR="002B7DE5" w:rsidRDefault="002B7DE5" w:rsidP="00D67451">
      <w:r w:rsidRPr="002B7DE5">
        <w:rPr>
          <w:noProof/>
        </w:rPr>
        <w:drawing>
          <wp:anchor distT="0" distB="0" distL="114300" distR="114300" simplePos="0" relativeHeight="251834368" behindDoc="0" locked="0" layoutInCell="1" allowOverlap="1" wp14:anchorId="19E1699F" wp14:editId="57EFDA8E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866900" cy="1866900"/>
            <wp:effectExtent l="0" t="0" r="0" b="0"/>
            <wp:wrapNone/>
            <wp:docPr id="62181648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1648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E34F7" w14:textId="0758F175" w:rsidR="002B7DE5" w:rsidRDefault="00C718F7" w:rsidP="00D67451">
      <w:r>
        <w:t>Neurodivergent</w:t>
      </w:r>
      <w:r w:rsidR="002B7DE5">
        <w:t xml:space="preserve"> includes people who:</w:t>
      </w:r>
    </w:p>
    <w:p w14:paraId="57042441" w14:textId="3CD1FE71" w:rsidR="002B7DE5" w:rsidRDefault="002B7DE5" w:rsidP="002B7DE5">
      <w:pPr>
        <w:pStyle w:val="Listtoplevel"/>
      </w:pPr>
      <w:r>
        <w:t>are autistic</w:t>
      </w:r>
    </w:p>
    <w:p w14:paraId="52C861D5" w14:textId="1EBEEBBB" w:rsidR="002B7DE5" w:rsidRDefault="002B7DE5" w:rsidP="002B7DE5">
      <w:pPr>
        <w:pStyle w:val="Listtoplevel"/>
      </w:pPr>
      <w:r>
        <w:t>have ADHD.</w:t>
      </w:r>
    </w:p>
    <w:p w14:paraId="28E36730" w14:textId="03BFB2F2" w:rsidR="00BB2A11" w:rsidRDefault="002B7DE5" w:rsidP="00D67451">
      <w:r w:rsidRPr="000633A1">
        <w:rPr>
          <w:noProof/>
        </w:rPr>
        <w:drawing>
          <wp:anchor distT="0" distB="0" distL="114300" distR="114300" simplePos="0" relativeHeight="251846656" behindDoc="0" locked="0" layoutInCell="1" allowOverlap="1" wp14:anchorId="2D723933" wp14:editId="27A071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83349" cy="1524000"/>
            <wp:effectExtent l="0" t="0" r="7620" b="0"/>
            <wp:wrapNone/>
            <wp:docPr id="155913252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3252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84" cy="15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DAT Fest</w:t>
      </w:r>
      <w:r w:rsidR="00537824">
        <w:t xml:space="preserve"> is also to encourage </w:t>
      </w:r>
      <w:r>
        <w:t>DDN people to take part in theatre / performance.</w:t>
      </w:r>
    </w:p>
    <w:p w14:paraId="009029CF" w14:textId="0FCBD781" w:rsidR="002B7DE5" w:rsidRDefault="002B7DE5" w:rsidP="00D67451"/>
    <w:p w14:paraId="6D4F4D35" w14:textId="6EB06E97" w:rsidR="002B7DE5" w:rsidRDefault="002B7DE5" w:rsidP="00D67451"/>
    <w:p w14:paraId="3EC6D3ED" w14:textId="72DD60E9" w:rsidR="00BB2A11" w:rsidRDefault="002B7DE5" w:rsidP="00D67451">
      <w:r w:rsidRPr="002B7DE5">
        <w:rPr>
          <w:noProof/>
        </w:rPr>
        <w:drawing>
          <wp:anchor distT="0" distB="0" distL="114300" distR="114300" simplePos="0" relativeHeight="251844608" behindDoc="0" locked="0" layoutInCell="1" allowOverlap="1" wp14:anchorId="254554AB" wp14:editId="5133BA2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95475" cy="1895475"/>
            <wp:effectExtent l="0" t="0" r="0" b="9525"/>
            <wp:wrapNone/>
            <wp:docPr id="213071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1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11">
        <w:t>DAT Fest is led by DDN people.</w:t>
      </w:r>
    </w:p>
    <w:p w14:paraId="1C9006A3" w14:textId="22E2F703" w:rsidR="00BB2A11" w:rsidRDefault="00BB2A11" w:rsidP="00D67451"/>
    <w:p w14:paraId="37F7962D" w14:textId="5AC87B8D" w:rsidR="00BB2A11" w:rsidRDefault="00BB2A11" w:rsidP="00D67451"/>
    <w:p w14:paraId="002CB25F" w14:textId="4D2D50B5" w:rsidR="00BB2A11" w:rsidRDefault="00BB2A11" w:rsidP="00D67451">
      <w:r>
        <w:t>The performances are by DDN people.</w:t>
      </w:r>
    </w:p>
    <w:p w14:paraId="218BA821" w14:textId="7AF7D1F0" w:rsidR="00BB2A11" w:rsidRDefault="009B2E43" w:rsidP="00D67451">
      <w:r w:rsidRPr="009B2E43">
        <w:rPr>
          <w:noProof/>
        </w:rPr>
        <w:drawing>
          <wp:anchor distT="0" distB="0" distL="114300" distR="114300" simplePos="0" relativeHeight="251850752" behindDoc="0" locked="0" layoutInCell="1" allowOverlap="1" wp14:anchorId="6EA552C8" wp14:editId="48793865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743075" cy="1743075"/>
            <wp:effectExtent l="0" t="0" r="0" b="9525"/>
            <wp:wrapNone/>
            <wp:docPr id="96388270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8270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B78B7" w14:textId="4F5E97F1" w:rsidR="00BB2A11" w:rsidRDefault="00BB2A11" w:rsidP="00D67451"/>
    <w:p w14:paraId="16CE845E" w14:textId="25D467D7" w:rsidR="00BB2A11" w:rsidRDefault="00BB2A11" w:rsidP="00D67451">
      <w:r>
        <w:t>DAT Fest gives DDN people the chance to:</w:t>
      </w:r>
    </w:p>
    <w:p w14:paraId="41C9C205" w14:textId="05F54BE1" w:rsidR="00BB2A11" w:rsidRDefault="00E45B2A" w:rsidP="009B2E43">
      <w:pPr>
        <w:pStyle w:val="Listtoplevel"/>
      </w:pPr>
      <w:r>
        <w:t>practise</w:t>
      </w:r>
    </w:p>
    <w:p w14:paraId="18EF8C20" w14:textId="5E7E0CF7" w:rsidR="00BB2A11" w:rsidRDefault="009B2E43" w:rsidP="009B2E43">
      <w:pPr>
        <w:pStyle w:val="Listtoplevel"/>
      </w:pPr>
      <w:r w:rsidRPr="009B2E43">
        <w:drawing>
          <wp:anchor distT="0" distB="0" distL="114300" distR="114300" simplePos="0" relativeHeight="251848704" behindDoc="0" locked="0" layoutInCell="1" allowOverlap="1" wp14:anchorId="0C2EDB6C" wp14:editId="6D75467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666875" cy="1666875"/>
            <wp:effectExtent l="0" t="0" r="9525" b="0"/>
            <wp:wrapNone/>
            <wp:docPr id="206119927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9927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</w:t>
      </w:r>
      <w:r w:rsidR="00BB2A11">
        <w:t>earn new things</w:t>
      </w:r>
    </w:p>
    <w:p w14:paraId="4085D3E5" w14:textId="0328DE43" w:rsidR="00BB2A11" w:rsidRDefault="009B2E43" w:rsidP="009B2E43">
      <w:pPr>
        <w:pStyle w:val="Listtoplevel"/>
      </w:pPr>
      <w:r>
        <w:t>g</w:t>
      </w:r>
      <w:r w:rsidR="00BB2A11">
        <w:t>et to know each other.</w:t>
      </w:r>
    </w:p>
    <w:p w14:paraId="3A9BF467" w14:textId="77777777" w:rsidR="00124EA8" w:rsidRPr="00D67451" w:rsidRDefault="00124EA8" w:rsidP="00D67451"/>
    <w:p w14:paraId="0BFBE95D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A34555F" w14:textId="7B8C485A" w:rsidR="00124EA8" w:rsidRDefault="00647515" w:rsidP="00124EA8">
      <w:pPr>
        <w:pStyle w:val="Heading1"/>
      </w:pPr>
      <w:r>
        <w:t>DAT Fest Goals</w:t>
      </w:r>
    </w:p>
    <w:p w14:paraId="24BC0D62" w14:textId="77777777" w:rsidR="00124EA8" w:rsidRDefault="00124EA8" w:rsidP="009B2E43"/>
    <w:p w14:paraId="24E4DCD6" w14:textId="2A01DA11" w:rsidR="00647515" w:rsidRDefault="00647515" w:rsidP="009B2E43">
      <w:pPr>
        <w:rPr>
          <w:rFonts w:eastAsia="Times New Roman"/>
          <w:shd w:val="clear" w:color="auto" w:fill="FFFFFF"/>
          <w:lang w:eastAsia="en-GB"/>
        </w:rPr>
      </w:pPr>
    </w:p>
    <w:p w14:paraId="796B1B65" w14:textId="0E80E3FB" w:rsidR="00647515" w:rsidRDefault="009B2E43" w:rsidP="009B2E43">
      <w:pPr>
        <w:rPr>
          <w:rFonts w:eastAsia="Times New Roman"/>
          <w:shd w:val="clear" w:color="auto" w:fill="FFFFFF"/>
          <w:lang w:eastAsia="en-GB"/>
        </w:rPr>
      </w:pPr>
      <w:r w:rsidRPr="0058255D">
        <w:rPr>
          <w:noProof/>
        </w:rPr>
        <w:drawing>
          <wp:anchor distT="0" distB="0" distL="114300" distR="114300" simplePos="0" relativeHeight="251852800" behindDoc="0" locked="0" layoutInCell="1" allowOverlap="1" wp14:anchorId="01B6C138" wp14:editId="471C4F6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771650" cy="1284476"/>
            <wp:effectExtent l="0" t="0" r="0" b="0"/>
            <wp:wrapNone/>
            <wp:docPr id="15156113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1134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15">
        <w:rPr>
          <w:rFonts w:eastAsia="Times New Roman"/>
          <w:shd w:val="clear" w:color="auto" w:fill="FFFFFF"/>
          <w:lang w:eastAsia="en-GB"/>
        </w:rPr>
        <w:t>The things in this part of the Easy Read are our goals.</w:t>
      </w:r>
    </w:p>
    <w:p w14:paraId="5015EF53" w14:textId="1C31AAC1" w:rsidR="009B2E43" w:rsidRDefault="009B2E43" w:rsidP="009B2E43">
      <w:pPr>
        <w:rPr>
          <w:rFonts w:eastAsia="Times New Roman"/>
          <w:shd w:val="clear" w:color="auto" w:fill="FFFFFF"/>
          <w:lang w:eastAsia="en-GB"/>
        </w:rPr>
      </w:pPr>
    </w:p>
    <w:p w14:paraId="1B8A43EB" w14:textId="38707B97" w:rsidR="009B2E43" w:rsidRDefault="009B2E43" w:rsidP="009B2E43">
      <w:pPr>
        <w:rPr>
          <w:rFonts w:eastAsia="Times New Roman"/>
          <w:shd w:val="clear" w:color="auto" w:fill="FFFFFF"/>
          <w:lang w:eastAsia="en-GB"/>
        </w:rPr>
      </w:pPr>
      <w:r w:rsidRPr="009B2E4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4064" behindDoc="0" locked="0" layoutInCell="1" allowOverlap="1" wp14:anchorId="3062F4EB" wp14:editId="241E905D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1876425" cy="1876425"/>
            <wp:effectExtent l="0" t="0" r="0" b="0"/>
            <wp:wrapNone/>
            <wp:docPr id="176163607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3607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FECC393" wp14:editId="4394FBE1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3495675" cy="657225"/>
                <wp:effectExtent l="0" t="0" r="9525" b="9525"/>
                <wp:wrapNone/>
                <wp:docPr id="1651368050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572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256AB" id="Rectangle 8" o:spid="_x0000_s1026" alt="&quot;&quot;" style="position:absolute;margin-left:224.05pt;margin-top:26.3pt;width:275.25pt;height:51.75pt;z-index:-25146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" fillcolor="#d1e7a4" stroked="f" strokeweight="1pt">
                <w10:wrap anchorx="margin"/>
              </v:rect>
            </w:pict>
          </mc:Fallback>
        </mc:AlternateContent>
      </w:r>
    </w:p>
    <w:p w14:paraId="5E2245A2" w14:textId="38BA0452" w:rsidR="009B2E43" w:rsidRPr="009B2E43" w:rsidRDefault="009B2E43" w:rsidP="009B2E43">
      <w:r w:rsidRPr="009B2E43">
        <w:rPr>
          <w:b/>
          <w:bCs/>
        </w:rPr>
        <w:t>Goals</w:t>
      </w:r>
      <w:r w:rsidRPr="009B2E43">
        <w:t xml:space="preserve"> are things we want to make happen.</w:t>
      </w:r>
    </w:p>
    <w:p w14:paraId="161E6410" w14:textId="37E30DF5" w:rsidR="00647515" w:rsidRDefault="00647515" w:rsidP="004567B0">
      <w:pPr>
        <w:rPr>
          <w:rFonts w:eastAsia="Times New Roman"/>
          <w:shd w:val="clear" w:color="auto" w:fill="FFFFFF"/>
          <w:lang w:eastAsia="en-GB"/>
        </w:rPr>
      </w:pPr>
    </w:p>
    <w:p w14:paraId="53792578" w14:textId="265A129C" w:rsidR="009B2E43" w:rsidRDefault="009B2E43" w:rsidP="004567B0">
      <w:pPr>
        <w:rPr>
          <w:rFonts w:eastAsia="Times New Roman"/>
          <w:shd w:val="clear" w:color="auto" w:fill="FFFFFF"/>
          <w:lang w:eastAsia="en-GB"/>
        </w:rPr>
      </w:pPr>
    </w:p>
    <w:p w14:paraId="5DF08FC0" w14:textId="4D2D2073" w:rsidR="009B2E43" w:rsidRDefault="009B2E4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Our goals are to:</w:t>
      </w:r>
    </w:p>
    <w:p w14:paraId="0507E152" w14:textId="29D04773" w:rsidR="009B2E43" w:rsidRDefault="009B2E43" w:rsidP="009B2E43">
      <w:pPr>
        <w:pStyle w:val="ListParagraph"/>
        <w:rPr>
          <w:shd w:val="clear" w:color="auto" w:fill="FFFFFF"/>
          <w:lang w:eastAsia="en-GB"/>
        </w:rPr>
      </w:pPr>
      <w:r w:rsidRPr="009B2E4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2016" behindDoc="0" locked="0" layoutInCell="1" allowOverlap="1" wp14:anchorId="297F4F11" wp14:editId="458FB424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049283" cy="1314450"/>
            <wp:effectExtent l="0" t="0" r="8255" b="0"/>
            <wp:wrapNone/>
            <wp:docPr id="12400643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643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8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make </w:t>
      </w:r>
      <w:r w:rsidRPr="009B2E43">
        <w:rPr>
          <w:b/>
          <w:bCs/>
          <w:shd w:val="clear" w:color="auto" w:fill="FFFFFF"/>
          <w:lang w:eastAsia="en-GB"/>
        </w:rPr>
        <w:t>accessible</w:t>
      </w:r>
      <w:r>
        <w:rPr>
          <w:shd w:val="clear" w:color="auto" w:fill="FFFFFF"/>
          <w:lang w:eastAsia="en-GB"/>
        </w:rPr>
        <w:t xml:space="preserve"> </w:t>
      </w:r>
      <w:r w:rsidRPr="009B2E43">
        <w:rPr>
          <w:b/>
          <w:bCs/>
          <w:shd w:val="clear" w:color="auto" w:fill="FFFFFF"/>
          <w:lang w:eastAsia="en-GB"/>
        </w:rPr>
        <w:t>opportunities</w:t>
      </w:r>
      <w:r>
        <w:rPr>
          <w:shd w:val="clear" w:color="auto" w:fill="FFFFFF"/>
          <w:lang w:eastAsia="en-GB"/>
        </w:rPr>
        <w:t xml:space="preserve"> for DDN performers / creatives</w:t>
      </w:r>
    </w:p>
    <w:p w14:paraId="64034F58" w14:textId="321A16CB" w:rsidR="009B2E43" w:rsidRDefault="009B2E43" w:rsidP="009B2E43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859968" behindDoc="0" locked="0" layoutInCell="1" allowOverlap="1" wp14:anchorId="00409A29" wp14:editId="34FE94E8">
            <wp:simplePos x="0" y="0"/>
            <wp:positionH relativeFrom="margin">
              <wp:align>left</wp:align>
            </wp:positionH>
            <wp:positionV relativeFrom="paragraph">
              <wp:posOffset>831215</wp:posOffset>
            </wp:positionV>
            <wp:extent cx="2057400" cy="1647825"/>
            <wp:effectExtent l="0" t="0" r="0" b="9525"/>
            <wp:wrapNone/>
            <wp:docPr id="152697724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7724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>offer shows everyone can go to that are:</w:t>
      </w:r>
    </w:p>
    <w:p w14:paraId="6E07D0D0" w14:textId="0A6D191C" w:rsidR="009B2E43" w:rsidRDefault="009B2E43" w:rsidP="009B2E43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accessible</w:t>
      </w:r>
    </w:p>
    <w:p w14:paraId="3CE2A057" w14:textId="53986D28" w:rsidR="009B2E43" w:rsidRDefault="009B2E43" w:rsidP="009B2E43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welcoming.</w:t>
      </w:r>
    </w:p>
    <w:p w14:paraId="54E8D10A" w14:textId="77777777" w:rsidR="009B2E43" w:rsidRDefault="009B2E43" w:rsidP="009B2E43">
      <w:pPr>
        <w:pStyle w:val="Listtoplevel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2BE46B12" w14:textId="2720A7E9" w:rsidR="009B2E43" w:rsidRPr="009B2E43" w:rsidRDefault="00135226" w:rsidP="009B2E43">
      <w:r w:rsidRPr="00135226">
        <w:rPr>
          <w:b/>
          <w:bCs/>
          <w:noProof/>
        </w:rPr>
        <w:drawing>
          <wp:anchor distT="0" distB="0" distL="114300" distR="114300" simplePos="0" relativeHeight="251866112" behindDoc="0" locked="0" layoutInCell="1" allowOverlap="1" wp14:anchorId="33EAD6B4" wp14:editId="7FBB3D0B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1666875" cy="1666875"/>
            <wp:effectExtent l="0" t="0" r="9525" b="0"/>
            <wp:wrapNone/>
            <wp:docPr id="1989060117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0117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20B" w:rsidRPr="00BD220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9F80BDD" wp14:editId="06EF9CD6">
                <wp:simplePos x="0" y="0"/>
                <wp:positionH relativeFrom="margin">
                  <wp:posOffset>2219325</wp:posOffset>
                </wp:positionH>
                <wp:positionV relativeFrom="paragraph">
                  <wp:posOffset>-19050</wp:posOffset>
                </wp:positionV>
                <wp:extent cx="3495675" cy="657225"/>
                <wp:effectExtent l="0" t="0" r="9525" b="9525"/>
                <wp:wrapNone/>
                <wp:docPr id="1718058197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572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675AE" id="Rectangle 8" o:spid="_x0000_s1026" alt="&quot;&quot;" style="position:absolute;margin-left:174.75pt;margin-top:-1.5pt;width:275.25pt;height:51.7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" fillcolor="#d1e7a4" stroked="f" strokeweight="1pt">
                <w10:wrap anchorx="margin"/>
              </v:rect>
            </w:pict>
          </mc:Fallback>
        </mc:AlternateContent>
      </w:r>
      <w:r w:rsidR="009B2E43" w:rsidRPr="00BD220B">
        <w:rPr>
          <w:b/>
          <w:bCs/>
        </w:rPr>
        <w:t>Accessible</w:t>
      </w:r>
      <w:r w:rsidR="009B2E43" w:rsidRPr="009B2E43">
        <w:t xml:space="preserve"> means it works well for disabled people.</w:t>
      </w:r>
    </w:p>
    <w:p w14:paraId="3A77DF6A" w14:textId="556FAC9E" w:rsidR="009B2E43" w:rsidRPr="009B2E43" w:rsidRDefault="009B2E43" w:rsidP="009B2E43"/>
    <w:p w14:paraId="13124391" w14:textId="22003312" w:rsidR="009B2E43" w:rsidRPr="009B2E43" w:rsidRDefault="009B2E43" w:rsidP="009B2E43"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1FB8D21" wp14:editId="31606C46">
                <wp:simplePos x="0" y="0"/>
                <wp:positionH relativeFrom="margin">
                  <wp:posOffset>2226310</wp:posOffset>
                </wp:positionH>
                <wp:positionV relativeFrom="paragraph">
                  <wp:posOffset>329565</wp:posOffset>
                </wp:positionV>
                <wp:extent cx="3495675" cy="657225"/>
                <wp:effectExtent l="0" t="0" r="9525" b="9525"/>
                <wp:wrapNone/>
                <wp:docPr id="874630232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572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64D05" id="Rectangle 8" o:spid="_x0000_s1026" alt="&quot;&quot;" style="position:absolute;margin-left:175.3pt;margin-top:25.95pt;width:275.25pt;height:51.7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" fillcolor="#d1e7a4" stroked="f" strokeweight="1pt">
                <w10:wrap anchorx="margin"/>
              </v:rect>
            </w:pict>
          </mc:Fallback>
        </mc:AlternateContent>
      </w:r>
    </w:p>
    <w:p w14:paraId="7FA11D1B" w14:textId="529044CF" w:rsidR="009B2E43" w:rsidRDefault="00135226" w:rsidP="009B2E43">
      <w:r w:rsidRPr="00135226">
        <w:rPr>
          <w:b/>
          <w:bCs/>
          <w:noProof/>
        </w:rPr>
        <w:drawing>
          <wp:anchor distT="0" distB="0" distL="114300" distR="114300" simplePos="0" relativeHeight="251868160" behindDoc="0" locked="0" layoutInCell="1" allowOverlap="1" wp14:anchorId="321E927A" wp14:editId="446F51D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962150" cy="1471988"/>
            <wp:effectExtent l="0" t="0" r="0" b="0"/>
            <wp:wrapNone/>
            <wp:docPr id="142756819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6819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22" cy="14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E43" w:rsidRPr="00BD220B">
        <w:rPr>
          <w:b/>
          <w:bCs/>
        </w:rPr>
        <w:t>Opportunities</w:t>
      </w:r>
      <w:r w:rsidR="009B2E43" w:rsidRPr="009B2E43">
        <w:t xml:space="preserve"> are when you get the chance to be part of something.</w:t>
      </w:r>
    </w:p>
    <w:p w14:paraId="799BBF4C" w14:textId="682E11DC" w:rsidR="00BD220B" w:rsidRDefault="00BD220B" w:rsidP="009B2E43"/>
    <w:p w14:paraId="084E1F2D" w14:textId="089056B1" w:rsidR="00BD220B" w:rsidRDefault="00BD220B" w:rsidP="009B2E43"/>
    <w:p w14:paraId="2649A5C0" w14:textId="7292E285" w:rsidR="00C36B08" w:rsidRPr="009B2E43" w:rsidRDefault="00C36B08" w:rsidP="009B2E43">
      <w:r>
        <w:t>Our goals are also to:</w:t>
      </w:r>
    </w:p>
    <w:p w14:paraId="4B0D29A7" w14:textId="2AD66AEA" w:rsidR="009B2E43" w:rsidRDefault="00135226" w:rsidP="00135226">
      <w:pPr>
        <w:pStyle w:val="Listtoplevel"/>
        <w:rPr>
          <w:shd w:val="clear" w:color="auto" w:fill="FFFFFF"/>
          <w:lang w:eastAsia="en-GB"/>
        </w:rPr>
      </w:pPr>
      <w:r w:rsidRPr="00135226">
        <w:rPr>
          <w:shd w:val="clear" w:color="auto" w:fill="FFFFFF"/>
          <w:lang w:eastAsia="en-GB"/>
        </w:rPr>
        <w:drawing>
          <wp:anchor distT="0" distB="0" distL="114300" distR="114300" simplePos="0" relativeHeight="251870208" behindDoc="0" locked="0" layoutInCell="1" allowOverlap="1" wp14:anchorId="6EFCC78F" wp14:editId="7DA4449A">
            <wp:simplePos x="0" y="0"/>
            <wp:positionH relativeFrom="page">
              <wp:posOffset>895350</wp:posOffset>
            </wp:positionH>
            <wp:positionV relativeFrom="paragraph">
              <wp:posOffset>226695</wp:posOffset>
            </wp:positionV>
            <wp:extent cx="1781175" cy="1781175"/>
            <wp:effectExtent l="0" t="0" r="9525" b="9525"/>
            <wp:wrapNone/>
            <wp:docPr id="171634497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4497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08">
        <w:rPr>
          <w:shd w:val="clear" w:color="auto" w:fill="FFFFFF"/>
          <w:lang w:eastAsia="en-GB"/>
        </w:rPr>
        <w:t>o</w:t>
      </w:r>
      <w:r w:rsidR="009B2E43">
        <w:rPr>
          <w:shd w:val="clear" w:color="auto" w:fill="FFFFFF"/>
          <w:lang w:eastAsia="en-GB"/>
        </w:rPr>
        <w:t>ffer workshops to DDN performers that are</w:t>
      </w:r>
    </w:p>
    <w:p w14:paraId="5303C61B" w14:textId="239FBED7" w:rsidR="009B2E43" w:rsidRDefault="00CF2422" w:rsidP="00C36B08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</w:t>
      </w:r>
      <w:r w:rsidR="009B2E43">
        <w:rPr>
          <w:shd w:val="clear" w:color="auto" w:fill="FFFFFF"/>
          <w:lang w:eastAsia="en-GB"/>
        </w:rPr>
        <w:t>ccessible</w:t>
      </w:r>
    </w:p>
    <w:p w14:paraId="5649B075" w14:textId="51AF1447" w:rsidR="009B2E43" w:rsidRPr="00135226" w:rsidRDefault="00CF2422" w:rsidP="00C36B08">
      <w:pPr>
        <w:pStyle w:val="Listsecondlevel"/>
        <w:rPr>
          <w:b/>
          <w:bCs/>
          <w:shd w:val="clear" w:color="auto" w:fill="FFFFFF"/>
          <w:lang w:eastAsia="en-GB"/>
        </w:rPr>
      </w:pPr>
      <w:r w:rsidRPr="00135226">
        <w:rPr>
          <w:b/>
          <w:bCs/>
          <w:shd w:val="clear" w:color="auto" w:fill="FFFFFF"/>
          <w:lang w:eastAsia="en-GB"/>
        </w:rPr>
        <w:t>r</w:t>
      </w:r>
      <w:r w:rsidR="009B2E43" w:rsidRPr="00135226">
        <w:rPr>
          <w:b/>
          <w:bCs/>
          <w:shd w:val="clear" w:color="auto" w:fill="FFFFFF"/>
          <w:lang w:eastAsia="en-GB"/>
        </w:rPr>
        <w:t>elevant</w:t>
      </w:r>
    </w:p>
    <w:p w14:paraId="0B1971D6" w14:textId="42AE6A6C" w:rsidR="00C871EA" w:rsidRDefault="00135226" w:rsidP="00C36B08">
      <w:pPr>
        <w:pStyle w:val="Listtoplevel"/>
        <w:rPr>
          <w:shd w:val="clear" w:color="auto" w:fill="FFFFFF"/>
          <w:lang w:eastAsia="en-GB"/>
        </w:rPr>
      </w:pPr>
      <w:r w:rsidRPr="000633A1">
        <w:drawing>
          <wp:anchor distT="0" distB="0" distL="114300" distR="114300" simplePos="0" relativeHeight="251872256" behindDoc="0" locked="0" layoutInCell="1" allowOverlap="1" wp14:anchorId="383593B1" wp14:editId="21E8C66D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409287" cy="1552575"/>
            <wp:effectExtent l="0" t="0" r="635" b="0"/>
            <wp:wrapNone/>
            <wp:docPr id="27629232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232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87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08">
        <w:rPr>
          <w:shd w:val="clear" w:color="auto" w:fill="FFFFFF"/>
          <w:lang w:eastAsia="en-GB"/>
        </w:rPr>
        <w:t>s</w:t>
      </w:r>
      <w:r w:rsidR="00C871EA">
        <w:rPr>
          <w:shd w:val="clear" w:color="auto" w:fill="FFFFFF"/>
          <w:lang w:eastAsia="en-GB"/>
        </w:rPr>
        <w:t>upport DDN performers / creatives to:</w:t>
      </w:r>
    </w:p>
    <w:p w14:paraId="408DC5D9" w14:textId="3B67B9EE" w:rsidR="00C871EA" w:rsidRDefault="00C871EA" w:rsidP="00C36B08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learn to do new things</w:t>
      </w:r>
    </w:p>
    <w:p w14:paraId="67014C6A" w14:textId="116D6DEC" w:rsidR="00C871EA" w:rsidRDefault="00135226" w:rsidP="00C36B08">
      <w:pPr>
        <w:pStyle w:val="Listsecondlevel"/>
        <w:rPr>
          <w:shd w:val="clear" w:color="auto" w:fill="FFFFFF"/>
          <w:lang w:eastAsia="en-GB"/>
        </w:rPr>
      </w:pPr>
      <w:r w:rsidRPr="00135226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4304" behindDoc="0" locked="0" layoutInCell="1" allowOverlap="1" wp14:anchorId="4ED3DB3F" wp14:editId="7A110E73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1685925" cy="1685925"/>
            <wp:effectExtent l="0" t="0" r="0" b="9525"/>
            <wp:wrapNone/>
            <wp:docPr id="55493867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386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A">
        <w:rPr>
          <w:shd w:val="clear" w:color="auto" w:fill="FFFFFF"/>
          <w:lang w:eastAsia="en-GB"/>
        </w:rPr>
        <w:t>present / perform their work</w:t>
      </w:r>
    </w:p>
    <w:p w14:paraId="16F2C5C4" w14:textId="679670AC" w:rsidR="00C871EA" w:rsidRDefault="00C871EA" w:rsidP="00C36B08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hang out with other people like them.</w:t>
      </w:r>
    </w:p>
    <w:p w14:paraId="6F992315" w14:textId="440C5CC4" w:rsidR="00135226" w:rsidRPr="00135226" w:rsidRDefault="00C718F7" w:rsidP="004567B0">
      <w:r w:rsidRPr="00C718F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A09D2D5" wp14:editId="5B268B8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95675" cy="657225"/>
                <wp:effectExtent l="0" t="0" r="9525" b="9525"/>
                <wp:wrapNone/>
                <wp:docPr id="2075803732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572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5017" id="Rectangle 8" o:spid="_x0000_s1026" alt="&quot;&quot;" style="position:absolute;margin-left:224.05pt;margin-top:0;width:275.25pt;height:51.75pt;z-index:-25143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" fillcolor="#d1e7a4" stroked="f" strokeweight="1pt">
                <w10:wrap anchorx="margin"/>
              </v:rect>
            </w:pict>
          </mc:Fallback>
        </mc:AlternateContent>
      </w:r>
      <w:r w:rsidRPr="00C718F7">
        <w:rPr>
          <w:b/>
          <w:bCs/>
          <w:noProof/>
        </w:rPr>
        <w:drawing>
          <wp:anchor distT="0" distB="0" distL="114300" distR="114300" simplePos="0" relativeHeight="251876352" behindDoc="0" locked="0" layoutInCell="1" allowOverlap="1" wp14:anchorId="4F6E79D3" wp14:editId="6AA593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36559" cy="1209675"/>
            <wp:effectExtent l="0" t="0" r="1905" b="0"/>
            <wp:wrapNone/>
            <wp:docPr id="18309777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777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10" cy="12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26" w:rsidRPr="00C718F7">
        <w:rPr>
          <w:b/>
          <w:bCs/>
        </w:rPr>
        <w:t>Relevant</w:t>
      </w:r>
      <w:r w:rsidR="00135226" w:rsidRPr="00135226">
        <w:t xml:space="preserve"> means they are a good fit for what people need.</w:t>
      </w:r>
    </w:p>
    <w:p w14:paraId="1F739660" w14:textId="247051BF" w:rsidR="00135226" w:rsidRPr="00135226" w:rsidRDefault="00135226" w:rsidP="004567B0"/>
    <w:p w14:paraId="17E8E30D" w14:textId="2A59746D" w:rsidR="00135226" w:rsidRPr="00135226" w:rsidRDefault="00135226" w:rsidP="004567B0"/>
    <w:p w14:paraId="2EBCE883" w14:textId="5BBBC0E6" w:rsidR="00647515" w:rsidRPr="00135226" w:rsidRDefault="00647515" w:rsidP="004567B0">
      <w:r w:rsidRPr="00135226">
        <w:t xml:space="preserve">Another goal is to </w:t>
      </w:r>
      <w:r w:rsidRPr="00135226">
        <w:rPr>
          <w:b/>
          <w:bCs/>
        </w:rPr>
        <w:t>lead by example</w:t>
      </w:r>
      <w:r w:rsidRPr="00135226">
        <w:t>.</w:t>
      </w:r>
    </w:p>
    <w:p w14:paraId="42D93C5B" w14:textId="1DA0BA10" w:rsidR="00135226" w:rsidRPr="00135226" w:rsidRDefault="00135226" w:rsidP="004567B0"/>
    <w:p w14:paraId="01830EB8" w14:textId="181F591E" w:rsidR="00135226" w:rsidRPr="00135226" w:rsidRDefault="00C718F7" w:rsidP="004567B0"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729DE12" wp14:editId="3CFE8450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495675" cy="5114925"/>
                <wp:effectExtent l="0" t="0" r="9525" b="9525"/>
                <wp:wrapNone/>
                <wp:docPr id="754595742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51149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3175A" id="Rectangle 8" o:spid="_x0000_s1026" alt="&quot;&quot;" style="position:absolute;margin-left:224.05pt;margin-top:24.15pt;width:275.25pt;height:402.75pt;z-index:-25143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" fillcolor="#d1e7a4" stroked="f" strokeweight="1pt">
                <w10:wrap anchorx="margin"/>
              </v:rect>
            </w:pict>
          </mc:Fallback>
        </mc:AlternateContent>
      </w:r>
      <w:r w:rsidRPr="00135226">
        <w:rPr>
          <w:noProof/>
        </w:rPr>
        <w:drawing>
          <wp:anchor distT="0" distB="0" distL="114300" distR="114300" simplePos="0" relativeHeight="251878400" behindDoc="0" locked="0" layoutInCell="1" allowOverlap="1" wp14:anchorId="2C2FEFD6" wp14:editId="7E75074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66850" cy="1466850"/>
            <wp:effectExtent l="0" t="0" r="0" b="0"/>
            <wp:wrapNone/>
            <wp:docPr id="47428195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8195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DE9DD" w14:textId="78CD2B19" w:rsidR="00135226" w:rsidRPr="00135226" w:rsidRDefault="00135226" w:rsidP="004567B0">
      <w:r w:rsidRPr="00135226">
        <w:rPr>
          <w:b/>
          <w:bCs/>
        </w:rPr>
        <w:t>Leading by example</w:t>
      </w:r>
      <w:r w:rsidRPr="00135226">
        <w:t xml:space="preserve"> means doing things the right way not just telling other people to do them.</w:t>
      </w:r>
    </w:p>
    <w:p w14:paraId="0A904708" w14:textId="3718C22B" w:rsidR="00647515" w:rsidRPr="00135226" w:rsidRDefault="00647515" w:rsidP="004567B0"/>
    <w:p w14:paraId="61541343" w14:textId="4BDDC516" w:rsidR="00135226" w:rsidRDefault="00C718F7" w:rsidP="004567B0">
      <w:pPr>
        <w:rPr>
          <w:rFonts w:eastAsia="Times New Roman"/>
          <w:shd w:val="clear" w:color="auto" w:fill="FFFFFF"/>
          <w:lang w:eastAsia="en-GB"/>
        </w:rPr>
      </w:pPr>
      <w:r w:rsidRPr="00C67332">
        <w:rPr>
          <w:noProof/>
        </w:rPr>
        <w:drawing>
          <wp:anchor distT="0" distB="0" distL="114300" distR="114300" simplePos="0" relativeHeight="251886592" behindDoc="0" locked="0" layoutInCell="1" allowOverlap="1" wp14:anchorId="341706F5" wp14:editId="1721959B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619250" cy="1619250"/>
            <wp:effectExtent l="0" t="0" r="0" b="0"/>
            <wp:wrapNone/>
            <wp:docPr id="166236700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6700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B34DE" w14:textId="3F14931A" w:rsidR="00647515" w:rsidRPr="00C67332" w:rsidRDefault="00135226" w:rsidP="00647515">
      <w:r w:rsidRPr="00C67332">
        <w:t>For us t</w:t>
      </w:r>
      <w:r w:rsidR="00647515" w:rsidRPr="00C67332">
        <w:t>his means:</w:t>
      </w:r>
    </w:p>
    <w:p w14:paraId="5D38DA83" w14:textId="1EAA6DD7" w:rsidR="00647515" w:rsidRPr="00C67332" w:rsidRDefault="00135226" w:rsidP="00135226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C67332">
        <w:rPr>
          <w:rFonts w:eastAsiaTheme="minorEastAsia"/>
          <w:noProof w:val="0"/>
          <w:szCs w:val="24"/>
          <w:lang w:val="en-AU"/>
        </w:rPr>
        <w:t>k</w:t>
      </w:r>
      <w:r w:rsidR="00647515" w:rsidRPr="00C67332">
        <w:rPr>
          <w:rFonts w:eastAsiaTheme="minorEastAsia"/>
          <w:noProof w:val="0"/>
          <w:szCs w:val="24"/>
          <w:lang w:val="en-AU"/>
        </w:rPr>
        <w:t xml:space="preserve">eeping </w:t>
      </w:r>
      <w:r w:rsidR="00647515" w:rsidRPr="005C706E">
        <w:rPr>
          <w:rFonts w:eastAsiaTheme="minorEastAsia"/>
          <w:b/>
          <w:bCs/>
          <w:noProof w:val="0"/>
          <w:szCs w:val="24"/>
          <w:lang w:val="en-AU"/>
        </w:rPr>
        <w:t>intersectionality</w:t>
      </w:r>
      <w:r w:rsidR="00647515" w:rsidRPr="00C67332">
        <w:rPr>
          <w:rFonts w:eastAsiaTheme="minorEastAsia"/>
          <w:noProof w:val="0"/>
          <w:szCs w:val="24"/>
          <w:lang w:val="en-AU"/>
        </w:rPr>
        <w:t xml:space="preserve"> </w:t>
      </w:r>
      <w:r w:rsidRPr="00C67332">
        <w:rPr>
          <w:rFonts w:eastAsiaTheme="minorEastAsia"/>
          <w:noProof w:val="0"/>
          <w:szCs w:val="24"/>
          <w:lang w:val="en-AU"/>
        </w:rPr>
        <w:t>at the centre of our work</w:t>
      </w:r>
    </w:p>
    <w:p w14:paraId="7DB31572" w14:textId="36A2880E" w:rsidR="00135226" w:rsidRPr="00C67332" w:rsidRDefault="00C67332" w:rsidP="00135226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C67332">
        <w:rPr>
          <w:rFonts w:eastAsiaTheme="minorEastAsia"/>
          <w:szCs w:val="24"/>
          <w:lang w:val="en-AU"/>
        </w:rPr>
        <w:drawing>
          <wp:anchor distT="0" distB="0" distL="114300" distR="114300" simplePos="0" relativeHeight="251884544" behindDoc="0" locked="0" layoutInCell="1" allowOverlap="1" wp14:anchorId="54E48384" wp14:editId="6D86E04D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1327847" cy="2152650"/>
            <wp:effectExtent l="0" t="0" r="5715" b="0"/>
            <wp:wrapNone/>
            <wp:docPr id="43049170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9170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47" cy="21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 w:val="0"/>
          <w:szCs w:val="24"/>
          <w:lang w:val="en-AU"/>
        </w:rPr>
        <w:t xml:space="preserve">making sure we include </w:t>
      </w:r>
      <w:r w:rsidR="00C718F7">
        <w:rPr>
          <w:rFonts w:eastAsiaTheme="minorEastAsia"/>
          <w:noProof w:val="0"/>
          <w:szCs w:val="24"/>
          <w:lang w:val="en-AU"/>
        </w:rPr>
        <w:br/>
      </w:r>
      <w:r>
        <w:rPr>
          <w:rFonts w:eastAsiaTheme="minorEastAsia"/>
          <w:noProof w:val="0"/>
          <w:szCs w:val="24"/>
          <w:lang w:val="en-AU"/>
        </w:rPr>
        <w:t>everyone</w:t>
      </w:r>
    </w:p>
    <w:p w14:paraId="5F27C2A7" w14:textId="3F0EA980" w:rsidR="00647515" w:rsidRPr="00C67332" w:rsidRDefault="00135226" w:rsidP="00C67332">
      <w:pPr>
        <w:pStyle w:val="Listtoplevel"/>
      </w:pPr>
      <w:r w:rsidRPr="00C67332">
        <w:t>w</w:t>
      </w:r>
      <w:r w:rsidR="00647515" w:rsidRPr="00C67332">
        <w:t xml:space="preserve">orking </w:t>
      </w:r>
      <w:r w:rsidRPr="00C67332">
        <w:t>in a way that fits with</w:t>
      </w:r>
      <w:r w:rsidR="00647515" w:rsidRPr="00C67332">
        <w:t xml:space="preserve"> </w:t>
      </w:r>
      <w:r w:rsidR="00647515" w:rsidRPr="005C706E">
        <w:rPr>
          <w:b/>
          <w:bCs/>
        </w:rPr>
        <w:t>human rights</w:t>
      </w:r>
      <w:r w:rsidR="00647515" w:rsidRPr="00C67332">
        <w:t>.</w:t>
      </w:r>
    </w:p>
    <w:p w14:paraId="334B3BD1" w14:textId="3BA11418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5B3005CB" w14:textId="5F570618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746BC96A" w14:textId="77777777" w:rsidR="00135226" w:rsidRDefault="00135226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E514A73" w14:textId="28C75875" w:rsidR="00135226" w:rsidRPr="005C706E" w:rsidRDefault="00B52D94" w:rsidP="00647515">
      <w:r w:rsidRPr="002B7DE5">
        <w:rPr>
          <w:b/>
          <w:bCs/>
          <w:noProof/>
        </w:rPr>
        <w:drawing>
          <wp:anchor distT="0" distB="0" distL="114300" distR="114300" simplePos="0" relativeHeight="251897856" behindDoc="0" locked="0" layoutInCell="1" allowOverlap="1" wp14:anchorId="02993FAC" wp14:editId="6A57CA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50720" cy="1246505"/>
            <wp:effectExtent l="0" t="0" r="0" b="0"/>
            <wp:wrapNone/>
            <wp:docPr id="81072000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2000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06E" w:rsidRPr="009B2E43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9F457F4" wp14:editId="44FFA8B9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3495675" cy="3895725"/>
                <wp:effectExtent l="0" t="0" r="9525" b="9525"/>
                <wp:wrapNone/>
                <wp:docPr id="1807035477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8957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B994F" id="Rectangle 8" o:spid="_x0000_s1026" alt="&quot;&quot;" style="position:absolute;margin-left:224.05pt;margin-top:-6.75pt;width:275.25pt;height:306.75pt;z-index:-25142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" fillcolor="#d1e7a4" stroked="f" strokeweight="1pt">
                <w10:wrap anchorx="margin"/>
              </v:rect>
            </w:pict>
          </mc:Fallback>
        </mc:AlternateContent>
      </w:r>
      <w:r w:rsidR="00135226" w:rsidRPr="005C706E">
        <w:t xml:space="preserve">Here </w:t>
      </w:r>
      <w:r w:rsidR="00135226" w:rsidRPr="005C706E">
        <w:rPr>
          <w:b/>
          <w:bCs/>
        </w:rPr>
        <w:t>intersectionality</w:t>
      </w:r>
      <w:r w:rsidR="00135226" w:rsidRPr="005C706E">
        <w:t xml:space="preserve"> means understanding that things are not the same for all DDN people.</w:t>
      </w:r>
      <w:r w:rsidR="005C706E" w:rsidRPr="005C706E">
        <w:t xml:space="preserve"> </w:t>
      </w:r>
    </w:p>
    <w:p w14:paraId="43F60A81" w14:textId="0CFE4101" w:rsidR="00135226" w:rsidRPr="005C706E" w:rsidRDefault="00135226" w:rsidP="00647515"/>
    <w:p w14:paraId="32E08AB6" w14:textId="77A6EBF9" w:rsidR="00135226" w:rsidRPr="005C706E" w:rsidRDefault="005C706E" w:rsidP="00647515">
      <w:r w:rsidRPr="005C706E">
        <w:rPr>
          <w:noProof/>
        </w:rPr>
        <w:drawing>
          <wp:anchor distT="0" distB="0" distL="114300" distR="114300" simplePos="0" relativeHeight="251895808" behindDoc="0" locked="0" layoutInCell="1" allowOverlap="1" wp14:anchorId="4E00EFF2" wp14:editId="1EF8AB75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562100" cy="1562100"/>
            <wp:effectExtent l="0" t="0" r="0" b="0"/>
            <wp:wrapNone/>
            <wp:docPr id="165812072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2072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D5E15" w14:textId="28F91BA9" w:rsidR="00135226" w:rsidRPr="005C706E" w:rsidRDefault="00135226" w:rsidP="00647515">
      <w:r w:rsidRPr="005C706E">
        <w:t>Things are different for people who are also in other groups like:</w:t>
      </w:r>
    </w:p>
    <w:p w14:paraId="61FC337A" w14:textId="2FBEA64C" w:rsidR="00135226" w:rsidRPr="005C706E" w:rsidRDefault="00135226" w:rsidP="00135226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5C706E">
        <w:rPr>
          <w:rFonts w:eastAsiaTheme="minorEastAsia"/>
          <w:noProof w:val="0"/>
          <w:szCs w:val="24"/>
          <w:lang w:val="en-AU"/>
        </w:rPr>
        <w:t xml:space="preserve">Māori DDN people </w:t>
      </w:r>
    </w:p>
    <w:p w14:paraId="7046BC54" w14:textId="559B3523" w:rsidR="00135226" w:rsidRPr="005C706E" w:rsidRDefault="005C706E" w:rsidP="00135226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3E4D8D">
        <w:drawing>
          <wp:anchor distT="0" distB="0" distL="114300" distR="114300" simplePos="0" relativeHeight="251891712" behindDoc="0" locked="0" layoutInCell="1" allowOverlap="1" wp14:anchorId="767673C7" wp14:editId="44D670B5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01556" cy="1695450"/>
            <wp:effectExtent l="0" t="0" r="825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90" cy="16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226" w:rsidRPr="005C706E">
        <w:rPr>
          <w:rFonts w:eastAsiaTheme="minorEastAsia"/>
          <w:b/>
          <w:bCs/>
          <w:noProof w:val="0"/>
          <w:szCs w:val="24"/>
          <w:lang w:val="en-AU"/>
        </w:rPr>
        <w:t>transgender</w:t>
      </w:r>
      <w:r w:rsidR="00135226" w:rsidRPr="005C706E">
        <w:rPr>
          <w:rFonts w:eastAsiaTheme="minorEastAsia"/>
          <w:noProof w:val="0"/>
          <w:szCs w:val="24"/>
          <w:lang w:val="en-AU"/>
        </w:rPr>
        <w:t xml:space="preserve"> DDN people.</w:t>
      </w:r>
    </w:p>
    <w:p w14:paraId="6533396A" w14:textId="3C124CA5" w:rsidR="005C706E" w:rsidRPr="003E4D8D" w:rsidRDefault="005C706E" w:rsidP="005C706E"/>
    <w:p w14:paraId="792E92E9" w14:textId="1D02372E" w:rsidR="005C706E" w:rsidRDefault="005C706E" w:rsidP="005C706E">
      <w:pPr>
        <w:rPr>
          <w:b/>
          <w:bCs/>
        </w:rPr>
      </w:pPr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DA0586A" wp14:editId="71AEBB59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3495675" cy="1409700"/>
                <wp:effectExtent l="0" t="0" r="9525" b="0"/>
                <wp:wrapNone/>
                <wp:docPr id="28708584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40970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B2C2F" id="Rectangle 8" o:spid="_x0000_s1026" alt="&quot;&quot;" style="position:absolute;margin-left:224.05pt;margin-top:21.25pt;width:275.25pt;height:111pt;z-index:-25142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" fillcolor="#d1e7a4" stroked="f" strokeweight="1pt">
                <w10:wrap anchorx="margin"/>
              </v:rect>
            </w:pict>
          </mc:Fallback>
        </mc:AlternateContent>
      </w:r>
    </w:p>
    <w:p w14:paraId="0AC6FB12" w14:textId="0F7D39C7" w:rsidR="005C706E" w:rsidRPr="003E4D8D" w:rsidRDefault="005C706E" w:rsidP="005C706E">
      <w:pPr>
        <w:rPr>
          <w:szCs w:val="32"/>
        </w:rPr>
      </w:pPr>
      <w:r w:rsidRPr="003E4D8D">
        <w:rPr>
          <w:b/>
          <w:bCs/>
          <w:szCs w:val="32"/>
        </w:rPr>
        <w:t>Transgender</w:t>
      </w:r>
      <w:r w:rsidRPr="003E4D8D">
        <w:rPr>
          <w:szCs w:val="32"/>
        </w:rPr>
        <w:t xml:space="preserve"> people are people who have a different gender to the one people thought they had when they were born.</w:t>
      </w:r>
    </w:p>
    <w:p w14:paraId="79751411" w14:textId="3E432470" w:rsidR="005C706E" w:rsidRPr="003E4D8D" w:rsidRDefault="00B52D94" w:rsidP="005C706E">
      <w:pPr>
        <w:rPr>
          <w:szCs w:val="32"/>
        </w:rPr>
      </w:pPr>
      <w:r w:rsidRPr="00C67332">
        <w:rPr>
          <w:noProof/>
        </w:rPr>
        <w:drawing>
          <wp:anchor distT="0" distB="0" distL="114300" distR="114300" simplePos="0" relativeHeight="251901952" behindDoc="0" locked="0" layoutInCell="1" allowOverlap="1" wp14:anchorId="6BCC5399" wp14:editId="57563F3D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327785" cy="2152650"/>
            <wp:effectExtent l="0" t="0" r="5715" b="0"/>
            <wp:wrapNone/>
            <wp:docPr id="125398490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8490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FCB49" w14:textId="3187B54D" w:rsidR="005C706E" w:rsidRDefault="00B52D94" w:rsidP="005C706E">
      <w:pPr>
        <w:rPr>
          <w:szCs w:val="32"/>
        </w:rPr>
      </w:pPr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F7A749A" wp14:editId="22C4F562">
                <wp:simplePos x="0" y="0"/>
                <wp:positionH relativeFrom="margin">
                  <wp:align>right</wp:align>
                </wp:positionH>
                <wp:positionV relativeFrom="paragraph">
                  <wp:posOffset>337184</wp:posOffset>
                </wp:positionV>
                <wp:extent cx="3495675" cy="1971675"/>
                <wp:effectExtent l="0" t="0" r="9525" b="9525"/>
                <wp:wrapNone/>
                <wp:docPr id="1981908373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97167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81251" id="Rectangle 8" o:spid="_x0000_s1026" alt="&quot;&quot;" style="position:absolute;margin-left:224.05pt;margin-top:26.55pt;width:275.25pt;height:155.25pt;z-index:-25141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" fillcolor="#d1e7a4" stroked="f" strokeweight="1pt">
                <w10:wrap anchorx="margin"/>
              </v:rect>
            </w:pict>
          </mc:Fallback>
        </mc:AlternateContent>
      </w:r>
    </w:p>
    <w:p w14:paraId="5F730837" w14:textId="1A6407BB" w:rsidR="00B52D94" w:rsidRDefault="00B52D94" w:rsidP="005C706E">
      <w:pPr>
        <w:rPr>
          <w:szCs w:val="32"/>
        </w:rPr>
      </w:pPr>
      <w:r w:rsidRPr="00B52D94">
        <w:rPr>
          <w:b/>
          <w:bCs/>
          <w:szCs w:val="32"/>
        </w:rPr>
        <w:t>Human rights</w:t>
      </w:r>
      <w:r>
        <w:rPr>
          <w:szCs w:val="32"/>
        </w:rPr>
        <w:t xml:space="preserve"> are the basic rights everyone has like:</w:t>
      </w:r>
    </w:p>
    <w:p w14:paraId="7FD0012F" w14:textId="19655C8C" w:rsidR="00B52D94" w:rsidRDefault="00B52D94" w:rsidP="00B52D94">
      <w:pPr>
        <w:pStyle w:val="Listtoplevel"/>
      </w:pPr>
      <w:r>
        <w:t>having a safe place to live</w:t>
      </w:r>
    </w:p>
    <w:p w14:paraId="080F0498" w14:textId="12637C27" w:rsidR="00B52D94" w:rsidRDefault="00B52D94" w:rsidP="00B52D94">
      <w:pPr>
        <w:pStyle w:val="Listtoplevel"/>
      </w:pPr>
      <w:r>
        <w:t>being able to say what you think.</w:t>
      </w:r>
    </w:p>
    <w:p w14:paraId="2D72CAAF" w14:textId="35F718B4" w:rsidR="00647515" w:rsidRDefault="00B52D94" w:rsidP="00647515">
      <w:pPr>
        <w:rPr>
          <w:rFonts w:eastAsia="Times New Roman"/>
          <w:shd w:val="clear" w:color="auto" w:fill="FFFFFF"/>
          <w:lang w:eastAsia="en-GB"/>
        </w:rPr>
      </w:pPr>
      <w:r w:rsidRPr="00B52D9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09120" behindDoc="0" locked="0" layoutInCell="1" allowOverlap="1" wp14:anchorId="2E4047E1" wp14:editId="7EA19016">
            <wp:simplePos x="0" y="0"/>
            <wp:positionH relativeFrom="margin">
              <wp:posOffset>0</wp:posOffset>
            </wp:positionH>
            <wp:positionV relativeFrom="paragraph">
              <wp:posOffset>-152400</wp:posOffset>
            </wp:positionV>
            <wp:extent cx="1297316" cy="1752600"/>
            <wp:effectExtent l="0" t="0" r="0" b="0"/>
            <wp:wrapNone/>
            <wp:docPr id="2980322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322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1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15">
        <w:rPr>
          <w:rFonts w:eastAsia="Times New Roman"/>
          <w:shd w:val="clear" w:color="auto" w:fill="FFFFFF"/>
          <w:lang w:eastAsia="en-GB"/>
        </w:rPr>
        <w:t>We think about things like:</w:t>
      </w:r>
    </w:p>
    <w:p w14:paraId="746176D5" w14:textId="6833A5CC" w:rsidR="00B52D94" w:rsidRDefault="00B52D94" w:rsidP="00B52D9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the </w:t>
      </w:r>
      <w:r w:rsidRPr="00B52D94">
        <w:rPr>
          <w:b/>
          <w:bCs/>
          <w:shd w:val="clear" w:color="auto" w:fill="FFFFFF"/>
          <w:lang w:eastAsia="en-GB"/>
        </w:rPr>
        <w:t>United Nations Convention on the Rights of Persons with Disabilities</w:t>
      </w:r>
      <w:r>
        <w:rPr>
          <w:shd w:val="clear" w:color="auto" w:fill="FFFFFF"/>
          <w:lang w:eastAsia="en-GB"/>
        </w:rPr>
        <w:t xml:space="preserve"> </w:t>
      </w:r>
    </w:p>
    <w:p w14:paraId="50AC179D" w14:textId="206C7A2C" w:rsidR="00647515" w:rsidRDefault="00ED514F" w:rsidP="00ED514F">
      <w:pPr>
        <w:pStyle w:val="Listtoplevel"/>
        <w:rPr>
          <w:shd w:val="clear" w:color="auto" w:fill="FFFFFF"/>
          <w:lang w:eastAsia="en-GB"/>
        </w:rPr>
      </w:pPr>
      <w:r w:rsidRPr="00031E63">
        <w:rPr>
          <w:b/>
          <w:bCs/>
          <w:shd w:val="clear" w:color="auto" w:fill="FFFFFF"/>
          <w:lang w:eastAsia="en-GB"/>
        </w:rPr>
        <w:drawing>
          <wp:anchor distT="0" distB="0" distL="114300" distR="114300" simplePos="0" relativeHeight="251911168" behindDoc="0" locked="0" layoutInCell="1" allowOverlap="1" wp14:anchorId="707C5B9C" wp14:editId="7F586EDA">
            <wp:simplePos x="0" y="0"/>
            <wp:positionH relativeFrom="column">
              <wp:posOffset>66675</wp:posOffset>
            </wp:positionH>
            <wp:positionV relativeFrom="paragraph">
              <wp:posOffset>13335</wp:posOffset>
            </wp:positionV>
            <wp:extent cx="1143000" cy="1152741"/>
            <wp:effectExtent l="0" t="0" r="0" b="9525"/>
            <wp:wrapNone/>
            <wp:docPr id="50851799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799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94" w:rsidRPr="00031E63">
        <w:rPr>
          <w:b/>
          <w:bCs/>
          <w:shd w:val="clear" w:color="auto" w:fill="FFFFFF"/>
          <w:lang w:eastAsia="en-GB"/>
        </w:rPr>
        <w:t>No</w:t>
      </w:r>
      <w:r w:rsidR="00647515" w:rsidRPr="00031E63">
        <w:rPr>
          <w:b/>
          <w:bCs/>
          <w:shd w:val="clear" w:color="auto" w:fill="FFFFFF"/>
          <w:lang w:eastAsia="en-GB"/>
        </w:rPr>
        <w:t>thing About Us Without Us</w:t>
      </w:r>
      <w:r w:rsidR="00647515">
        <w:rPr>
          <w:shd w:val="clear" w:color="auto" w:fill="FFFFFF"/>
          <w:lang w:eastAsia="en-GB"/>
        </w:rPr>
        <w:t>.</w:t>
      </w:r>
    </w:p>
    <w:p w14:paraId="7B63C5A8" w14:textId="77777777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4A4C856C" w14:textId="40A99213" w:rsidR="00B52D94" w:rsidRPr="009F1191" w:rsidRDefault="00B52D94" w:rsidP="00B52D94"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229246E" wp14:editId="47E2D7D4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3495675" cy="3124200"/>
                <wp:effectExtent l="0" t="0" r="9525" b="0"/>
                <wp:wrapNone/>
                <wp:docPr id="431128071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12420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9A769" id="Rectangle 8" o:spid="_x0000_s1026" alt="&quot;&quot;" style="position:absolute;margin-left:224.05pt;margin-top:24.35pt;width:275.25pt;height:246pt;z-index:-25140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" fillcolor="#d1e7a4" stroked="f" strokeweight="1pt">
                <w10:wrap anchorx="margin"/>
              </v:rect>
            </w:pict>
          </mc:Fallback>
        </mc:AlternateContent>
      </w:r>
    </w:p>
    <w:p w14:paraId="74A75A25" w14:textId="4455C85B" w:rsidR="00B52D94" w:rsidRPr="009F1191" w:rsidRDefault="00C718F7" w:rsidP="00B52D94">
      <w:r w:rsidRPr="009F1191">
        <w:rPr>
          <w:noProof/>
        </w:rPr>
        <w:drawing>
          <wp:anchor distT="0" distB="0" distL="114300" distR="114300" simplePos="0" relativeHeight="251904000" behindDoc="0" locked="0" layoutInCell="1" allowOverlap="1" wp14:anchorId="21B58631" wp14:editId="647EB3EF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487170" cy="148717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94" w:rsidRPr="009F1191">
        <w:t xml:space="preserve">The </w:t>
      </w:r>
      <w:r w:rsidR="00B52D94" w:rsidRPr="009F1191">
        <w:rPr>
          <w:b/>
          <w:bCs/>
        </w:rPr>
        <w:t>United Nations Convention on the Rights of Persons with Disabilities</w:t>
      </w:r>
      <w:r w:rsidR="00B52D94" w:rsidRPr="009F1191">
        <w:t xml:space="preserve"> is a law lots of countries have agreed to.</w:t>
      </w:r>
    </w:p>
    <w:p w14:paraId="533A3C72" w14:textId="77777777" w:rsidR="00B52D94" w:rsidRPr="009F1191" w:rsidRDefault="00B52D94" w:rsidP="00B52D94"/>
    <w:p w14:paraId="7C2DB6C1" w14:textId="286224E1" w:rsidR="00B52D94" w:rsidRPr="009F1191" w:rsidRDefault="00B52D94" w:rsidP="00B52D94">
      <w:r w:rsidRPr="009F1191">
        <w:rPr>
          <w:rFonts w:eastAsia="Arial"/>
          <w:noProof/>
        </w:rPr>
        <w:drawing>
          <wp:anchor distT="0" distB="0" distL="114300" distR="114300" simplePos="0" relativeHeight="251905024" behindDoc="0" locked="0" layoutInCell="1" allowOverlap="1" wp14:anchorId="60E5C56B" wp14:editId="6BC9C272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BBADE" w14:textId="78D1EC46" w:rsidR="00B52D94" w:rsidRPr="009F1191" w:rsidRDefault="00B52D94" w:rsidP="00B52D94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68095D48" w14:textId="77777777" w:rsidR="00B52D94" w:rsidRDefault="00B52D94" w:rsidP="00647515">
      <w:pPr>
        <w:rPr>
          <w:rFonts w:eastAsia="Times New Roman"/>
          <w:shd w:val="clear" w:color="auto" w:fill="FFFFFF"/>
          <w:lang w:eastAsia="en-GB"/>
        </w:rPr>
      </w:pPr>
    </w:p>
    <w:p w14:paraId="29AA78DF" w14:textId="77777777" w:rsidR="00ED514F" w:rsidRDefault="00ED514F" w:rsidP="00647515">
      <w:pPr>
        <w:rPr>
          <w:rFonts w:eastAsia="Times New Roman"/>
          <w:shd w:val="clear" w:color="auto" w:fill="FFFFFF"/>
          <w:lang w:eastAsia="en-GB"/>
        </w:rPr>
      </w:pPr>
    </w:p>
    <w:p w14:paraId="3043F559" w14:textId="77777777" w:rsidR="00ED514F" w:rsidRDefault="00ED514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C11D2B" w14:textId="43029D8C" w:rsidR="00ED514F" w:rsidRPr="00ED514F" w:rsidRDefault="00ED514F" w:rsidP="00647515">
      <w:pPr>
        <w:rPr>
          <w:rFonts w:eastAsia="Arial"/>
        </w:rPr>
      </w:pPr>
      <w:r w:rsidRPr="00ED514F">
        <w:rPr>
          <w:rFonts w:eastAsia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BA952B7" wp14:editId="36357B76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495675" cy="4467225"/>
                <wp:effectExtent l="0" t="0" r="9525" b="9525"/>
                <wp:wrapNone/>
                <wp:docPr id="1345269822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4672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0CB94" id="Rectangle 8" o:spid="_x0000_s1026" alt="&quot;&quot;" style="position:absolute;margin-left:224.05pt;margin-top:-3.75pt;width:275.25pt;height:351.75pt;z-index:-25139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" fillcolor="#d1e7a4" stroked="f" strokeweight="1pt">
                <w10:wrap anchorx="margin"/>
              </v:rect>
            </w:pict>
          </mc:Fallback>
        </mc:AlternateContent>
      </w:r>
      <w:r w:rsidRPr="00ED514F">
        <w:rPr>
          <w:rFonts w:eastAsia="Arial"/>
          <w:b/>
          <w:bCs/>
          <w:noProof/>
        </w:rPr>
        <w:drawing>
          <wp:anchor distT="0" distB="0" distL="114300" distR="114300" simplePos="0" relativeHeight="251913216" behindDoc="0" locked="0" layoutInCell="1" allowOverlap="1" wp14:anchorId="09DAA00A" wp14:editId="3CCE3502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1590675" cy="1604231"/>
            <wp:effectExtent l="0" t="0" r="0" b="0"/>
            <wp:wrapNone/>
            <wp:docPr id="86963643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3643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14F">
        <w:rPr>
          <w:rFonts w:eastAsia="Arial"/>
          <w:b/>
          <w:bCs/>
        </w:rPr>
        <w:t>Nothing About Us Without Us</w:t>
      </w:r>
      <w:r w:rsidRPr="00ED514F">
        <w:rPr>
          <w:rFonts w:eastAsia="Arial"/>
        </w:rPr>
        <w:t xml:space="preserve"> is a saying that has been used in disability rights for a long time.</w:t>
      </w:r>
    </w:p>
    <w:p w14:paraId="37A5696F" w14:textId="614E224A" w:rsidR="00ED514F" w:rsidRPr="00ED514F" w:rsidRDefault="00ED514F" w:rsidP="00647515">
      <w:pPr>
        <w:rPr>
          <w:rFonts w:eastAsia="Arial"/>
        </w:rPr>
      </w:pPr>
    </w:p>
    <w:p w14:paraId="7AA704A9" w14:textId="1C0A5B62" w:rsidR="00ED514F" w:rsidRPr="00ED514F" w:rsidRDefault="00ED514F" w:rsidP="00647515">
      <w:pPr>
        <w:rPr>
          <w:rFonts w:eastAsia="Arial"/>
        </w:rPr>
      </w:pPr>
    </w:p>
    <w:p w14:paraId="3EEB30BE" w14:textId="62A12B87" w:rsidR="00ED514F" w:rsidRPr="00ED514F" w:rsidRDefault="00ED514F" w:rsidP="00647515">
      <w:pPr>
        <w:rPr>
          <w:rFonts w:eastAsia="Arial"/>
        </w:rPr>
      </w:pPr>
      <w:r w:rsidRPr="00ED514F">
        <w:rPr>
          <w:rFonts w:eastAsia="Arial"/>
          <w:noProof/>
        </w:rPr>
        <w:drawing>
          <wp:anchor distT="0" distB="0" distL="114300" distR="114300" simplePos="0" relativeHeight="251915264" behindDoc="0" locked="0" layoutInCell="1" allowOverlap="1" wp14:anchorId="74ACFC78" wp14:editId="4DD47115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085975" cy="2085975"/>
            <wp:effectExtent l="0" t="0" r="9525" b="0"/>
            <wp:wrapNone/>
            <wp:docPr id="193855252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5252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14F">
        <w:rPr>
          <w:rFonts w:eastAsia="Arial"/>
        </w:rPr>
        <w:t>It means disabled people:</w:t>
      </w:r>
    </w:p>
    <w:p w14:paraId="3C74D50C" w14:textId="1DF55B2F" w:rsidR="00ED514F" w:rsidRPr="00ED514F" w:rsidRDefault="00ED514F" w:rsidP="00ED514F">
      <w:pPr>
        <w:pStyle w:val="Listtoplevel"/>
        <w:rPr>
          <w:rFonts w:eastAsia="Arial"/>
          <w:noProof w:val="0"/>
          <w:szCs w:val="24"/>
          <w:lang w:val="en-AU"/>
        </w:rPr>
      </w:pPr>
      <w:r w:rsidRPr="00ED514F">
        <w:rPr>
          <w:rFonts w:eastAsia="Arial"/>
          <w:noProof w:val="0"/>
          <w:szCs w:val="24"/>
          <w:lang w:val="en-AU"/>
        </w:rPr>
        <w:t>should be part of making any decisions that affect them</w:t>
      </w:r>
    </w:p>
    <w:p w14:paraId="63D5A20E" w14:textId="5C0FD5E6" w:rsidR="00ED514F" w:rsidRPr="00ED514F" w:rsidRDefault="00C64549" w:rsidP="00ED514F">
      <w:pPr>
        <w:pStyle w:val="Listtoplevel"/>
        <w:rPr>
          <w:rFonts w:eastAsia="Arial"/>
          <w:noProof w:val="0"/>
          <w:szCs w:val="24"/>
          <w:lang w:val="en-AU"/>
        </w:rPr>
      </w:pPr>
      <w:r w:rsidRPr="00C64549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919360" behindDoc="0" locked="0" layoutInCell="1" allowOverlap="1" wp14:anchorId="3E00374B" wp14:editId="6A0306EC">
            <wp:simplePos x="0" y="0"/>
            <wp:positionH relativeFrom="margin">
              <wp:align>left</wp:align>
            </wp:positionH>
            <wp:positionV relativeFrom="paragraph">
              <wp:posOffset>1097280</wp:posOffset>
            </wp:positionV>
            <wp:extent cx="2025459" cy="2066925"/>
            <wp:effectExtent l="0" t="0" r="0" b="0"/>
            <wp:wrapNone/>
            <wp:docPr id="197159847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9847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59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4F" w:rsidRPr="00ED514F">
        <w:rPr>
          <w:rFonts w:eastAsia="Arial"/>
          <w:noProof w:val="0"/>
          <w:szCs w:val="24"/>
          <w:lang w:val="en-AU"/>
        </w:rPr>
        <w:t>not have decisions made about them by people who are not disabled.</w:t>
      </w:r>
    </w:p>
    <w:p w14:paraId="5C66B763" w14:textId="1F9CE8FC" w:rsidR="00B52D94" w:rsidRDefault="00B52D94" w:rsidP="00647515">
      <w:pPr>
        <w:rPr>
          <w:rFonts w:eastAsia="Times New Roman"/>
          <w:shd w:val="clear" w:color="auto" w:fill="FFFFFF"/>
          <w:lang w:eastAsia="en-GB"/>
        </w:rPr>
      </w:pPr>
    </w:p>
    <w:p w14:paraId="291912D3" w14:textId="2C2DA539" w:rsidR="00ED514F" w:rsidRDefault="00ED514F" w:rsidP="00647515">
      <w:pPr>
        <w:rPr>
          <w:rFonts w:eastAsia="Times New Roman"/>
          <w:shd w:val="clear" w:color="auto" w:fill="FFFFFF"/>
          <w:lang w:eastAsia="en-GB"/>
        </w:rPr>
      </w:pPr>
    </w:p>
    <w:p w14:paraId="503B029B" w14:textId="198DA2B9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make sure accessibility is at the centre of everything we do.</w:t>
      </w:r>
    </w:p>
    <w:p w14:paraId="262B296B" w14:textId="533803D9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258C1A24" w14:textId="4DB96CAC" w:rsidR="00647515" w:rsidRDefault="00C64549" w:rsidP="00647515">
      <w:pPr>
        <w:rPr>
          <w:rFonts w:eastAsia="Times New Roman"/>
          <w:shd w:val="clear" w:color="auto" w:fill="FFFFFF"/>
          <w:lang w:eastAsia="en-GB"/>
        </w:rPr>
      </w:pPr>
      <w:r w:rsidRPr="00C6454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1408" behindDoc="0" locked="0" layoutInCell="1" allowOverlap="1" wp14:anchorId="2AF61CC2" wp14:editId="112D72D7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924050" cy="1924050"/>
            <wp:effectExtent l="0" t="0" r="0" b="0"/>
            <wp:wrapNone/>
            <wp:docPr id="155039012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9012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33B5E" w14:textId="69E56DAC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do our best for everyone who is part of the festival.</w:t>
      </w:r>
    </w:p>
    <w:p w14:paraId="2FA897F5" w14:textId="16902DE8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64F745F5" w14:textId="07BF374E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02925CD2" w14:textId="77777777" w:rsidR="00C64549" w:rsidRDefault="00C6454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82E7B6D" w14:textId="30BFB76F" w:rsidR="00647515" w:rsidRDefault="00031E63" w:rsidP="00647515">
      <w:pPr>
        <w:rPr>
          <w:rFonts w:eastAsia="Times New Roman"/>
          <w:shd w:val="clear" w:color="auto" w:fill="FFFFFF"/>
          <w:lang w:eastAsia="en-GB"/>
        </w:rPr>
      </w:pPr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33696" behindDoc="0" locked="0" layoutInCell="1" allowOverlap="1" wp14:anchorId="62F57207" wp14:editId="179B533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54586" cy="2019300"/>
            <wp:effectExtent l="0" t="0" r="0" b="0"/>
            <wp:wrapNone/>
            <wp:docPr id="106966814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814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86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15">
        <w:rPr>
          <w:rFonts w:eastAsia="Times New Roman"/>
          <w:shd w:val="clear" w:color="auto" w:fill="FFFFFF"/>
          <w:lang w:eastAsia="en-GB"/>
        </w:rPr>
        <w:t>We respect:</w:t>
      </w:r>
    </w:p>
    <w:p w14:paraId="6E499B6B" w14:textId="2058E776" w:rsidR="00647515" w:rsidRDefault="00C64549" w:rsidP="00C6454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47515">
        <w:rPr>
          <w:shd w:val="clear" w:color="auto" w:fill="FFFFFF"/>
          <w:lang w:eastAsia="en-GB"/>
        </w:rPr>
        <w:t>he limits people have</w:t>
      </w:r>
    </w:p>
    <w:p w14:paraId="06B17246" w14:textId="10308BA1" w:rsidR="00647515" w:rsidRDefault="00C64549" w:rsidP="00C6454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647515">
        <w:rPr>
          <w:shd w:val="clear" w:color="auto" w:fill="FFFFFF"/>
          <w:lang w:eastAsia="en-GB"/>
        </w:rPr>
        <w:t>he different things people need</w:t>
      </w:r>
      <w:r>
        <w:rPr>
          <w:shd w:val="clear" w:color="auto" w:fill="FFFFFF"/>
          <w:lang w:eastAsia="en-GB"/>
        </w:rPr>
        <w:t>.</w:t>
      </w:r>
    </w:p>
    <w:p w14:paraId="117DE8C3" w14:textId="7DF3D344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49302615" w14:textId="44628A48" w:rsidR="00C64549" w:rsidRDefault="00031E63" w:rsidP="00647515">
      <w:pPr>
        <w:rPr>
          <w:rFonts w:eastAsia="Times New Roman"/>
          <w:shd w:val="clear" w:color="auto" w:fill="FFFFFF"/>
          <w:lang w:eastAsia="en-GB"/>
        </w:rPr>
      </w:pPr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5504" behindDoc="0" locked="0" layoutInCell="1" allowOverlap="1" wp14:anchorId="5100456C" wp14:editId="3CD30AF1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2047875" cy="2047875"/>
            <wp:effectExtent l="0" t="0" r="9525" b="9525"/>
            <wp:wrapNone/>
            <wp:docPr id="158463149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3149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5FA1" w14:textId="59664B45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</w:t>
      </w:r>
      <w:r w:rsidRPr="00E343B9">
        <w:rPr>
          <w:rFonts w:eastAsia="Times New Roman"/>
          <w:b/>
          <w:bCs/>
          <w:shd w:val="clear" w:color="auto" w:fill="FFFFFF"/>
          <w:lang w:eastAsia="en-GB"/>
        </w:rPr>
        <w:t>contract</w:t>
      </w:r>
      <w:r>
        <w:rPr>
          <w:rFonts w:eastAsia="Times New Roman"/>
          <w:shd w:val="clear" w:color="auto" w:fill="FFFFFF"/>
          <w:lang w:eastAsia="en-GB"/>
        </w:rPr>
        <w:t xml:space="preserve"> DDN people </w:t>
      </w:r>
      <w:r w:rsidR="00C64549">
        <w:rPr>
          <w:rFonts w:eastAsia="Times New Roman"/>
          <w:shd w:val="clear" w:color="auto" w:fill="FFFFFF"/>
          <w:lang w:eastAsia="en-GB"/>
        </w:rPr>
        <w:t>when</w:t>
      </w:r>
      <w:r>
        <w:rPr>
          <w:rFonts w:eastAsia="Times New Roman"/>
          <w:shd w:val="clear" w:color="auto" w:fill="FFFFFF"/>
          <w:lang w:eastAsia="en-GB"/>
        </w:rPr>
        <w:t xml:space="preserve"> we can.</w:t>
      </w:r>
    </w:p>
    <w:p w14:paraId="0E363618" w14:textId="2A733737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4CBB2714" w14:textId="462334A4" w:rsidR="00C64549" w:rsidRDefault="00E343B9" w:rsidP="00647515">
      <w:pPr>
        <w:rPr>
          <w:rFonts w:eastAsia="Times New Roman"/>
          <w:shd w:val="clear" w:color="auto" w:fill="FFFFFF"/>
          <w:lang w:eastAsia="en-GB"/>
        </w:rPr>
      </w:pPr>
      <w:r w:rsidRPr="009B2E43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8D0F5A7" wp14:editId="0757835D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3495675" cy="762000"/>
                <wp:effectExtent l="0" t="0" r="9525" b="0"/>
                <wp:wrapNone/>
                <wp:docPr id="1144300819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6200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1ECCE" id="Rectangle 8" o:spid="_x0000_s1026" alt="&quot;&quot;" style="position:absolute;margin-left:224.05pt;margin-top:20.05pt;width:275.25pt;height:60pt;z-index:-251393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" fillcolor="#d1e7a4" stroked="f" strokeweight="1pt">
                <w10:wrap anchorx="margin"/>
              </v:rect>
            </w:pict>
          </mc:Fallback>
        </mc:AlternateContent>
      </w:r>
    </w:p>
    <w:p w14:paraId="56B5CF4E" w14:textId="31E9AE2A" w:rsidR="00647515" w:rsidRDefault="00C64549" w:rsidP="00647515">
      <w:pPr>
        <w:rPr>
          <w:rFonts w:eastAsia="Times New Roman"/>
          <w:shd w:val="clear" w:color="auto" w:fill="FFFFFF"/>
          <w:lang w:eastAsia="en-GB"/>
        </w:rPr>
      </w:pPr>
      <w:r w:rsidRPr="00E343B9">
        <w:rPr>
          <w:rFonts w:eastAsia="Times New Roman"/>
          <w:b/>
          <w:bCs/>
          <w:lang w:eastAsia="en-GB"/>
        </w:rPr>
        <w:t>Contract</w:t>
      </w:r>
      <w:r w:rsidRPr="00E343B9">
        <w:rPr>
          <w:rFonts w:eastAsia="Times New Roman"/>
          <w:lang w:eastAsia="en-GB"/>
        </w:rPr>
        <w:t xml:space="preserve"> means paying them money to do things we need.</w:t>
      </w:r>
    </w:p>
    <w:p w14:paraId="73340662" w14:textId="285B7461" w:rsidR="00E343B9" w:rsidRDefault="00E343B9" w:rsidP="00647515">
      <w:pPr>
        <w:rPr>
          <w:rFonts w:eastAsia="Times New Roman"/>
          <w:shd w:val="clear" w:color="auto" w:fill="FFFFFF"/>
          <w:lang w:eastAsia="en-GB"/>
        </w:rPr>
      </w:pPr>
    </w:p>
    <w:p w14:paraId="0F2FB845" w14:textId="2F169708" w:rsidR="00E343B9" w:rsidRDefault="00031E63" w:rsidP="00647515">
      <w:pPr>
        <w:rPr>
          <w:rFonts w:eastAsia="Times New Roman"/>
          <w:shd w:val="clear" w:color="auto" w:fill="FFFFFF"/>
          <w:lang w:eastAsia="en-GB"/>
        </w:rPr>
      </w:pPr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9600" behindDoc="0" locked="0" layoutInCell="1" allowOverlap="1" wp14:anchorId="75AD8014" wp14:editId="2EF38AB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733550" cy="1733550"/>
            <wp:effectExtent l="0" t="0" r="0" b="0"/>
            <wp:wrapNone/>
            <wp:docPr id="30190301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03016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84B7" w14:textId="54CC78FB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</w:t>
      </w:r>
      <w:r w:rsidR="00A14E53">
        <w:rPr>
          <w:rFonts w:eastAsia="Times New Roman"/>
          <w:shd w:val="clear" w:color="auto" w:fill="FFFFFF"/>
          <w:lang w:eastAsia="en-GB"/>
        </w:rPr>
        <w:t>:</w:t>
      </w:r>
      <w:r w:rsidR="00C64549">
        <w:rPr>
          <w:rFonts w:eastAsia="Times New Roman"/>
          <w:shd w:val="clear" w:color="auto" w:fill="FFFFFF"/>
          <w:lang w:eastAsia="en-GB"/>
        </w:rPr>
        <w:t xml:space="preserve"> </w:t>
      </w:r>
    </w:p>
    <w:p w14:paraId="013C560F" w14:textId="6C9AE439" w:rsidR="00647515" w:rsidRDefault="00E343B9" w:rsidP="00E343B9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</w:t>
      </w:r>
      <w:r w:rsidR="00031E63">
        <w:rPr>
          <w:shd w:val="clear" w:color="auto" w:fill="FFFFFF"/>
          <w:lang w:eastAsia="en-GB"/>
        </w:rPr>
        <w:t>s</w:t>
      </w:r>
      <w:r w:rsidR="00647515">
        <w:rPr>
          <w:shd w:val="clear" w:color="auto" w:fill="FFFFFF"/>
          <w:lang w:eastAsia="en-GB"/>
        </w:rPr>
        <w:t>upport our communities</w:t>
      </w:r>
    </w:p>
    <w:p w14:paraId="2A7D16A7" w14:textId="0D3258D8" w:rsidR="00647515" w:rsidRDefault="00031E63" w:rsidP="00E343B9">
      <w:pPr>
        <w:pStyle w:val="ListParagraph"/>
        <w:rPr>
          <w:shd w:val="clear" w:color="auto" w:fill="FFFFFF"/>
          <w:lang w:eastAsia="en-GB"/>
        </w:rPr>
      </w:pPr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31648" behindDoc="0" locked="0" layoutInCell="1" allowOverlap="1" wp14:anchorId="5C4151BE" wp14:editId="501DF87B">
            <wp:simplePos x="0" y="0"/>
            <wp:positionH relativeFrom="margin">
              <wp:align>left</wp:align>
            </wp:positionH>
            <wp:positionV relativeFrom="paragraph">
              <wp:posOffset>626110</wp:posOffset>
            </wp:positionV>
            <wp:extent cx="2009775" cy="2009775"/>
            <wp:effectExtent l="0" t="0" r="9525" b="0"/>
            <wp:wrapNone/>
            <wp:docPr id="1143013108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13108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15">
        <w:rPr>
          <w:shd w:val="clear" w:color="auto" w:fill="FFFFFF"/>
          <w:lang w:eastAsia="en-GB"/>
        </w:rPr>
        <w:t>DDN people can learn new things.</w:t>
      </w:r>
    </w:p>
    <w:p w14:paraId="73DEAC33" w14:textId="72CFAF97" w:rsidR="00C871EA" w:rsidRDefault="00C871EA" w:rsidP="004567B0">
      <w:pPr>
        <w:rPr>
          <w:rFonts w:eastAsia="Times New Roman"/>
          <w:shd w:val="clear" w:color="auto" w:fill="FFFFFF"/>
          <w:lang w:eastAsia="en-GB"/>
        </w:rPr>
      </w:pPr>
    </w:p>
    <w:p w14:paraId="30706A1E" w14:textId="631AADC2" w:rsidR="00C871EA" w:rsidRDefault="00C871EA" w:rsidP="004567B0">
      <w:pPr>
        <w:rPr>
          <w:rFonts w:eastAsia="Times New Roman"/>
          <w:shd w:val="clear" w:color="auto" w:fill="FFFFFF"/>
          <w:lang w:eastAsia="en-GB"/>
        </w:rPr>
      </w:pPr>
    </w:p>
    <w:p w14:paraId="158E5F65" w14:textId="1C51C32F" w:rsidR="004567B0" w:rsidRDefault="00C871E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always try to do better.</w:t>
      </w:r>
    </w:p>
    <w:p w14:paraId="1E59EFE1" w14:textId="77777777" w:rsidR="00C871EA" w:rsidRDefault="00C871EA" w:rsidP="004567B0">
      <w:pPr>
        <w:rPr>
          <w:rFonts w:eastAsia="Times New Roman"/>
          <w:shd w:val="clear" w:color="auto" w:fill="FFFFFF"/>
          <w:lang w:eastAsia="en-GB"/>
        </w:rPr>
      </w:pPr>
    </w:p>
    <w:p w14:paraId="21AC6C2E" w14:textId="123D16D0" w:rsidR="00E343B9" w:rsidRDefault="00E343B9" w:rsidP="004567B0">
      <w:pPr>
        <w:rPr>
          <w:rFonts w:eastAsia="Times New Roman"/>
          <w:shd w:val="clear" w:color="auto" w:fill="FFFFFF"/>
          <w:lang w:eastAsia="en-GB"/>
        </w:rPr>
      </w:pPr>
    </w:p>
    <w:p w14:paraId="6B25872A" w14:textId="37D67D38" w:rsidR="00C871EA" w:rsidRDefault="00031E63" w:rsidP="004567B0">
      <w:pPr>
        <w:rPr>
          <w:rFonts w:eastAsia="Times New Roman"/>
          <w:shd w:val="clear" w:color="auto" w:fill="FFFFFF"/>
          <w:lang w:eastAsia="en-GB"/>
        </w:rPr>
      </w:pPr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35744" behindDoc="0" locked="0" layoutInCell="1" allowOverlap="1" wp14:anchorId="66293E22" wp14:editId="75316C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6512" cy="1924050"/>
            <wp:effectExtent l="0" t="0" r="2540" b="0"/>
            <wp:wrapNone/>
            <wp:docPr id="208531655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1655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A">
        <w:rPr>
          <w:rFonts w:eastAsia="Times New Roman"/>
          <w:shd w:val="clear" w:color="auto" w:fill="FFFFFF"/>
          <w:lang w:eastAsia="en-GB"/>
        </w:rPr>
        <w:t>No festival is perfect.</w:t>
      </w:r>
    </w:p>
    <w:p w14:paraId="70D880C3" w14:textId="41F15A68" w:rsidR="00C871EA" w:rsidRDefault="00C871EA" w:rsidP="004567B0">
      <w:pPr>
        <w:rPr>
          <w:rFonts w:eastAsia="Times New Roman"/>
          <w:shd w:val="clear" w:color="auto" w:fill="FFFFFF"/>
          <w:lang w:eastAsia="en-GB"/>
        </w:rPr>
      </w:pPr>
    </w:p>
    <w:p w14:paraId="506817C7" w14:textId="77777777" w:rsidR="00E343B9" w:rsidRDefault="00E343B9" w:rsidP="004567B0">
      <w:pPr>
        <w:rPr>
          <w:rFonts w:eastAsia="Times New Roman"/>
          <w:shd w:val="clear" w:color="auto" w:fill="FFFFFF"/>
          <w:lang w:eastAsia="en-GB"/>
        </w:rPr>
      </w:pPr>
    </w:p>
    <w:p w14:paraId="2E2C8E9C" w14:textId="346CACFE" w:rsidR="00C871EA" w:rsidRDefault="00C871E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Nothing is accessible for everyone in every way.</w:t>
      </w:r>
    </w:p>
    <w:p w14:paraId="2C1257C7" w14:textId="598BF3AC" w:rsidR="00C871EA" w:rsidRDefault="00031E63" w:rsidP="004567B0">
      <w:pPr>
        <w:rPr>
          <w:rFonts w:eastAsia="Times New Roman"/>
          <w:shd w:val="clear" w:color="auto" w:fill="FFFFFF"/>
          <w:lang w:eastAsia="en-GB"/>
        </w:rPr>
      </w:pPr>
      <w:r w:rsidRPr="00031E63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7792" behindDoc="0" locked="0" layoutInCell="1" allowOverlap="1" wp14:anchorId="444DB2A2" wp14:editId="4A68D798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2200275" cy="2200275"/>
            <wp:effectExtent l="0" t="0" r="0" b="9525"/>
            <wp:wrapNone/>
            <wp:docPr id="43843133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3133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554D" w14:textId="6779BF5B" w:rsidR="00647515" w:rsidRDefault="00647515" w:rsidP="004567B0">
      <w:pPr>
        <w:rPr>
          <w:rFonts w:eastAsia="Times New Roman"/>
          <w:shd w:val="clear" w:color="auto" w:fill="FFFFFF"/>
          <w:lang w:eastAsia="en-GB"/>
        </w:rPr>
      </w:pPr>
    </w:p>
    <w:p w14:paraId="69C9498C" w14:textId="4FBD5567" w:rsidR="00647515" w:rsidRDefault="0064751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do our best to keep</w:t>
      </w:r>
      <w:r w:rsidR="00A14E53">
        <w:rPr>
          <w:rFonts w:eastAsia="Times New Roman"/>
          <w:shd w:val="clear" w:color="auto" w:fill="FFFFFF"/>
          <w:lang w:eastAsia="en-GB"/>
        </w:rPr>
        <w:t>: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24EA1FD9" w14:textId="66CD20BB" w:rsidR="00647515" w:rsidRDefault="00E343B9" w:rsidP="00031E6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</w:t>
      </w:r>
      <w:r w:rsidR="00647515">
        <w:rPr>
          <w:shd w:val="clear" w:color="auto" w:fill="FFFFFF"/>
          <w:lang w:eastAsia="en-GB"/>
        </w:rPr>
        <w:t>earning</w:t>
      </w:r>
    </w:p>
    <w:p w14:paraId="106529A1" w14:textId="03C9B2BB" w:rsidR="00C36B08" w:rsidRDefault="00E343B9" w:rsidP="00E343B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</w:t>
      </w:r>
      <w:r w:rsidR="00647515">
        <w:rPr>
          <w:shd w:val="clear" w:color="auto" w:fill="FFFFFF"/>
          <w:lang w:eastAsia="en-GB"/>
        </w:rPr>
        <w:t>hanging.</w:t>
      </w:r>
    </w:p>
    <w:p w14:paraId="7040DCC4" w14:textId="77777777" w:rsidR="00C36B08" w:rsidRDefault="00C36B0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445BE5E" w14:textId="2C9CE861" w:rsidR="00647515" w:rsidRDefault="00C36B08" w:rsidP="00C36B0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More information</w:t>
      </w:r>
    </w:p>
    <w:p w14:paraId="41B5B75D" w14:textId="77777777" w:rsidR="00031E63" w:rsidRDefault="00031E63" w:rsidP="00031E63">
      <w:pPr>
        <w:rPr>
          <w:lang w:eastAsia="en-GB"/>
        </w:rPr>
      </w:pPr>
    </w:p>
    <w:p w14:paraId="3897079D" w14:textId="2A0931BB" w:rsidR="00031E63" w:rsidRDefault="00031E63" w:rsidP="00031E63">
      <w:pPr>
        <w:rPr>
          <w:lang w:eastAsia="en-GB"/>
        </w:rPr>
      </w:pPr>
      <w:r w:rsidRPr="00031E63"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2F3915AB" wp14:editId="7D611B52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610612" cy="1676400"/>
            <wp:effectExtent l="0" t="0" r="8890" b="0"/>
            <wp:wrapNone/>
            <wp:docPr id="143278272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8272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1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CF046" w14:textId="4CEFE3F6" w:rsidR="00031E63" w:rsidRDefault="00031E63" w:rsidP="00031E63">
      <w:pPr>
        <w:rPr>
          <w:lang w:eastAsia="en-GB"/>
        </w:rPr>
      </w:pPr>
      <w:r>
        <w:rPr>
          <w:lang w:eastAsia="en-GB"/>
        </w:rPr>
        <w:t>You can find more information about DAT Fest at:</w:t>
      </w:r>
    </w:p>
    <w:p w14:paraId="1DBB1BB5" w14:textId="77777777" w:rsidR="00031E63" w:rsidRDefault="00031E63" w:rsidP="00031E63">
      <w:pPr>
        <w:rPr>
          <w:lang w:eastAsia="en-GB"/>
        </w:rPr>
      </w:pPr>
    </w:p>
    <w:p w14:paraId="11AFA194" w14:textId="5788A702" w:rsidR="00031E63" w:rsidRPr="003F4588" w:rsidRDefault="008C47B1" w:rsidP="00031E63">
      <w:pPr>
        <w:rPr>
          <w:b/>
          <w:bCs/>
          <w:color w:val="000000" w:themeColor="text1"/>
          <w:lang w:eastAsia="en-GB"/>
        </w:rPr>
      </w:pPr>
      <w:hyperlink r:id="rId53" w:history="1">
        <w:r w:rsidRPr="003F4588">
          <w:rPr>
            <w:rStyle w:val="Hyperlink"/>
            <w:b/>
            <w:bCs/>
            <w:color w:val="000000" w:themeColor="text1"/>
            <w:u w:val="none"/>
            <w:lang w:eastAsia="en-GB"/>
          </w:rPr>
          <w:t>www.datfest.nz</w:t>
        </w:r>
      </w:hyperlink>
    </w:p>
    <w:p w14:paraId="19967160" w14:textId="203B4AB8" w:rsidR="00031E63" w:rsidRDefault="00031E63" w:rsidP="00031E63">
      <w:pPr>
        <w:rPr>
          <w:lang w:eastAsia="en-GB"/>
        </w:rPr>
      </w:pPr>
    </w:p>
    <w:p w14:paraId="5B890150" w14:textId="4B3D3C46" w:rsidR="00031E63" w:rsidRDefault="00031E63" w:rsidP="00031E63">
      <w:pPr>
        <w:rPr>
          <w:lang w:eastAsia="en-GB"/>
        </w:rPr>
      </w:pPr>
    </w:p>
    <w:p w14:paraId="6775C902" w14:textId="1DAE3D27" w:rsidR="00031E63" w:rsidRDefault="00031E63" w:rsidP="00031E63">
      <w:pPr>
        <w:rPr>
          <w:lang w:eastAsia="en-GB"/>
        </w:rPr>
      </w:pPr>
      <w:r w:rsidRPr="00031E63">
        <w:rPr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0929F861" wp14:editId="1162199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52600" cy="1752600"/>
            <wp:effectExtent l="0" t="0" r="0" b="0"/>
            <wp:wrapNone/>
            <wp:docPr id="95504626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4626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You can also email us at:</w:t>
      </w:r>
    </w:p>
    <w:p w14:paraId="04D0D1BD" w14:textId="77777777" w:rsidR="00031E63" w:rsidRDefault="00031E63" w:rsidP="00031E63">
      <w:pPr>
        <w:rPr>
          <w:lang w:eastAsia="en-GB"/>
        </w:rPr>
      </w:pPr>
    </w:p>
    <w:p w14:paraId="721E2BE0" w14:textId="61F676B3" w:rsidR="00031E63" w:rsidRPr="00031E63" w:rsidRDefault="00031E63" w:rsidP="00031E63">
      <w:pPr>
        <w:rPr>
          <w:b/>
          <w:bCs/>
          <w:color w:val="000000" w:themeColor="text1"/>
          <w:lang w:eastAsia="en-GB"/>
        </w:rPr>
      </w:pPr>
      <w:hyperlink r:id="rId55" w:history="1">
        <w:r w:rsidRPr="00031E63">
          <w:rPr>
            <w:rStyle w:val="Hyperlink"/>
            <w:b/>
            <w:bCs/>
            <w:color w:val="000000" w:themeColor="text1"/>
            <w:u w:val="none"/>
            <w:lang w:eastAsia="en-GB"/>
          </w:rPr>
          <w:t>hello.datfest@gmail.com</w:t>
        </w:r>
      </w:hyperlink>
    </w:p>
    <w:p w14:paraId="7B2D181F" w14:textId="77777777" w:rsidR="00031E63" w:rsidRDefault="00031E63" w:rsidP="00031E63">
      <w:pPr>
        <w:rPr>
          <w:lang w:eastAsia="en-GB"/>
        </w:rPr>
      </w:pPr>
    </w:p>
    <w:p w14:paraId="5CB3486A" w14:textId="77777777" w:rsidR="00031E63" w:rsidRPr="00031E63" w:rsidRDefault="00031E63" w:rsidP="00031E63">
      <w:pPr>
        <w:rPr>
          <w:lang w:eastAsia="en-GB"/>
        </w:rPr>
      </w:pPr>
    </w:p>
    <w:p w14:paraId="2F0E9FC4" w14:textId="77777777" w:rsidR="00647515" w:rsidRDefault="00647515" w:rsidP="00031E63">
      <w:pPr>
        <w:rPr>
          <w:rFonts w:eastAsia="Times New Roman"/>
          <w:lang w:eastAsia="en-NZ"/>
        </w:rPr>
      </w:pPr>
      <w:bookmarkStart w:id="0" w:name="_Hlk53559738"/>
      <w:r>
        <w:rPr>
          <w:rFonts w:eastAsia="Times New Roman"/>
          <w:lang w:eastAsia="en-NZ"/>
        </w:rPr>
        <w:br w:type="page"/>
      </w:r>
    </w:p>
    <w:p w14:paraId="7CF6C70B" w14:textId="659277F0" w:rsidR="00EC5F32" w:rsidRPr="004F5CED" w:rsidRDefault="004F5CE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3F101BE9" wp14:editId="2260A2E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38250" cy="1238250"/>
            <wp:effectExtent l="0" t="0" r="0" b="0"/>
            <wp:wrapNone/>
            <wp:docPr id="150788353" name="Picture 5" descr="DAT fest logo pink and green with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353" name="Picture 5" descr="DAT fest logo pink and green with blue stars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9266944" wp14:editId="6E6530E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A7F7A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F5CED">
        <w:rPr>
          <w:rFonts w:eastAsia="Times New Roman" w:cs="Arial"/>
          <w:szCs w:val="32"/>
          <w:lang w:eastAsia="en-NZ"/>
        </w:rPr>
        <w:t>DAT Fest</w:t>
      </w:r>
      <w:r>
        <w:rPr>
          <w:rFonts w:eastAsia="Times New Roman" w:cs="Arial"/>
          <w:szCs w:val="32"/>
          <w:lang w:eastAsia="en-NZ"/>
        </w:rPr>
        <w:t>.</w:t>
      </w:r>
    </w:p>
    <w:p w14:paraId="223EED8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32B29A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D0ED72C" wp14:editId="056E604D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09EB100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41E01246" wp14:editId="4C29DE92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437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7D4C6A64" wp14:editId="779A78FC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27225A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01B958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D44C479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2321AA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7C2042B8" wp14:editId="271895A4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735DB4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8290AE1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035E0F18" wp14:editId="4A75AC76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993316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EDB2A3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8EE513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Kopeke-</w:t>
      </w:r>
      <w:proofErr w:type="spellStart"/>
      <w:r w:rsidRPr="00CF46AA">
        <w:rPr>
          <w:shd w:val="clear" w:color="auto" w:fill="FFFFFF"/>
        </w:rPr>
        <w:t>Te</w:t>
      </w:r>
      <w:proofErr w:type="spellEnd"/>
      <w:r w:rsidRPr="00CF46AA">
        <w:rPr>
          <w:shd w:val="clear" w:color="auto" w:fill="FFFFFF"/>
        </w:rPr>
        <w:t xml:space="preserve"> Aho</w:t>
      </w:r>
    </w:p>
    <w:p w14:paraId="69AFC79C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1F66132B" wp14:editId="29FA2C78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78990E7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D88B4E2" wp14:editId="00903246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4F5CED">
      <w:footerReference w:type="even" r:id="rId64"/>
      <w:footerReference w:type="default" r:id="rId6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F28DB7"/>
        <w:left w:val="single" w:sz="24" w:space="24" w:color="F28DB7"/>
        <w:bottom w:val="single" w:sz="24" w:space="24" w:color="F28DB7"/>
        <w:right w:val="single" w:sz="24" w:space="24" w:color="F28DB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137DE" w14:textId="77777777" w:rsidR="00025C7E" w:rsidRDefault="00025C7E">
      <w:pPr>
        <w:spacing w:line="240" w:lineRule="auto"/>
      </w:pPr>
      <w:r>
        <w:separator/>
      </w:r>
    </w:p>
  </w:endnote>
  <w:endnote w:type="continuationSeparator" w:id="0">
    <w:p w14:paraId="09C20BD7" w14:textId="77777777" w:rsidR="00025C7E" w:rsidRDefault="00025C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25C4539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D888CE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AB581B2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03D6B9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50C58" w14:textId="77777777" w:rsidR="00025C7E" w:rsidRDefault="00025C7E">
      <w:pPr>
        <w:spacing w:line="240" w:lineRule="auto"/>
      </w:pPr>
      <w:r>
        <w:separator/>
      </w:r>
    </w:p>
  </w:footnote>
  <w:footnote w:type="continuationSeparator" w:id="0">
    <w:p w14:paraId="35A4AC15" w14:textId="77777777" w:rsidR="00025C7E" w:rsidRDefault="00025C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F5B17"/>
    <w:multiLevelType w:val="hybridMultilevel"/>
    <w:tmpl w:val="AE020F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342703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qAUAqIgNbSwAAAA="/>
  </w:docVars>
  <w:rsids>
    <w:rsidRoot w:val="00C871EA"/>
    <w:rsid w:val="000013CC"/>
    <w:rsid w:val="00005DB6"/>
    <w:rsid w:val="000064D2"/>
    <w:rsid w:val="000227B4"/>
    <w:rsid w:val="00025C7E"/>
    <w:rsid w:val="0003092A"/>
    <w:rsid w:val="00031E63"/>
    <w:rsid w:val="0004557B"/>
    <w:rsid w:val="00053D83"/>
    <w:rsid w:val="000633A1"/>
    <w:rsid w:val="00085E05"/>
    <w:rsid w:val="0009079F"/>
    <w:rsid w:val="000A3C46"/>
    <w:rsid w:val="000D2B45"/>
    <w:rsid w:val="000D73FE"/>
    <w:rsid w:val="0010211D"/>
    <w:rsid w:val="00122416"/>
    <w:rsid w:val="00124EA8"/>
    <w:rsid w:val="00135226"/>
    <w:rsid w:val="001754F4"/>
    <w:rsid w:val="001B4DD5"/>
    <w:rsid w:val="001D006D"/>
    <w:rsid w:val="001D223E"/>
    <w:rsid w:val="001E3429"/>
    <w:rsid w:val="00201791"/>
    <w:rsid w:val="00226F54"/>
    <w:rsid w:val="00257D60"/>
    <w:rsid w:val="00261BF8"/>
    <w:rsid w:val="00266B9F"/>
    <w:rsid w:val="002B7DE5"/>
    <w:rsid w:val="002E00EE"/>
    <w:rsid w:val="00312C01"/>
    <w:rsid w:val="00315307"/>
    <w:rsid w:val="00323EB3"/>
    <w:rsid w:val="00363651"/>
    <w:rsid w:val="00371C85"/>
    <w:rsid w:val="003831EB"/>
    <w:rsid w:val="003F07F7"/>
    <w:rsid w:val="003F4588"/>
    <w:rsid w:val="003F5628"/>
    <w:rsid w:val="004535B5"/>
    <w:rsid w:val="004567B0"/>
    <w:rsid w:val="004634BA"/>
    <w:rsid w:val="004F56C0"/>
    <w:rsid w:val="004F5CED"/>
    <w:rsid w:val="00503AD5"/>
    <w:rsid w:val="00522E5E"/>
    <w:rsid w:val="00537824"/>
    <w:rsid w:val="00570380"/>
    <w:rsid w:val="005738E0"/>
    <w:rsid w:val="0058255D"/>
    <w:rsid w:val="005921AD"/>
    <w:rsid w:val="00593FC5"/>
    <w:rsid w:val="005C583E"/>
    <w:rsid w:val="005C706E"/>
    <w:rsid w:val="005D1094"/>
    <w:rsid w:val="0060011B"/>
    <w:rsid w:val="00610C9F"/>
    <w:rsid w:val="00621884"/>
    <w:rsid w:val="006336D8"/>
    <w:rsid w:val="0064667B"/>
    <w:rsid w:val="00647515"/>
    <w:rsid w:val="00657EF0"/>
    <w:rsid w:val="006664C6"/>
    <w:rsid w:val="00683296"/>
    <w:rsid w:val="0068424F"/>
    <w:rsid w:val="006B45FC"/>
    <w:rsid w:val="006C5C26"/>
    <w:rsid w:val="006D12ED"/>
    <w:rsid w:val="006E050D"/>
    <w:rsid w:val="00705CA3"/>
    <w:rsid w:val="00736E4E"/>
    <w:rsid w:val="007829EC"/>
    <w:rsid w:val="007C7764"/>
    <w:rsid w:val="007E7233"/>
    <w:rsid w:val="0080700C"/>
    <w:rsid w:val="00840E1C"/>
    <w:rsid w:val="00863D53"/>
    <w:rsid w:val="008848CB"/>
    <w:rsid w:val="00887F23"/>
    <w:rsid w:val="008C47B1"/>
    <w:rsid w:val="008D0757"/>
    <w:rsid w:val="008D437D"/>
    <w:rsid w:val="009411B0"/>
    <w:rsid w:val="0094516C"/>
    <w:rsid w:val="00974E0B"/>
    <w:rsid w:val="009811D7"/>
    <w:rsid w:val="0098180B"/>
    <w:rsid w:val="009B2E43"/>
    <w:rsid w:val="00A12915"/>
    <w:rsid w:val="00A14E53"/>
    <w:rsid w:val="00A1608E"/>
    <w:rsid w:val="00A67570"/>
    <w:rsid w:val="00AD2A93"/>
    <w:rsid w:val="00B50B0B"/>
    <w:rsid w:val="00B52D94"/>
    <w:rsid w:val="00B81A2E"/>
    <w:rsid w:val="00BB2A11"/>
    <w:rsid w:val="00BC7E04"/>
    <w:rsid w:val="00BD220B"/>
    <w:rsid w:val="00BD34B6"/>
    <w:rsid w:val="00BF5DDC"/>
    <w:rsid w:val="00C200AE"/>
    <w:rsid w:val="00C36B08"/>
    <w:rsid w:val="00C64549"/>
    <w:rsid w:val="00C67332"/>
    <w:rsid w:val="00C718F7"/>
    <w:rsid w:val="00C871EA"/>
    <w:rsid w:val="00CF2422"/>
    <w:rsid w:val="00D652D9"/>
    <w:rsid w:val="00D67451"/>
    <w:rsid w:val="00D852B6"/>
    <w:rsid w:val="00D91EAC"/>
    <w:rsid w:val="00DC5D2A"/>
    <w:rsid w:val="00DF2E18"/>
    <w:rsid w:val="00E04E77"/>
    <w:rsid w:val="00E15B2B"/>
    <w:rsid w:val="00E17BF8"/>
    <w:rsid w:val="00E25EA4"/>
    <w:rsid w:val="00E301CA"/>
    <w:rsid w:val="00E343B9"/>
    <w:rsid w:val="00E45B2A"/>
    <w:rsid w:val="00E56A37"/>
    <w:rsid w:val="00E70E61"/>
    <w:rsid w:val="00E757C5"/>
    <w:rsid w:val="00EA567F"/>
    <w:rsid w:val="00EC5F32"/>
    <w:rsid w:val="00ED514F"/>
    <w:rsid w:val="00EF4A04"/>
    <w:rsid w:val="00F031B4"/>
    <w:rsid w:val="00F15AC1"/>
    <w:rsid w:val="00F20BCC"/>
    <w:rsid w:val="00F20DCE"/>
    <w:rsid w:val="00F2510A"/>
    <w:rsid w:val="00F32DCE"/>
    <w:rsid w:val="00F87859"/>
    <w:rsid w:val="00FC1BD7"/>
    <w:rsid w:val="00FE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507E9"/>
  <w15:chartTrackingRefBased/>
  <w15:docId w15:val="{B82E544C-54D2-41B1-8141-BAAE8876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F5CED"/>
    <w:pPr>
      <w:keepNext/>
      <w:keepLines/>
      <w:widowControl w:val="0"/>
      <w:pBdr>
        <w:top w:val="single" w:sz="18" w:space="10" w:color="F28DB7"/>
        <w:left w:val="single" w:sz="18" w:space="4" w:color="F28DB7"/>
        <w:bottom w:val="single" w:sz="18" w:space="0" w:color="F28DB7"/>
        <w:right w:val="single" w:sz="18" w:space="4" w:color="F28DB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F5C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1E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18F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mailto:hello.datfest@gmail.com" TargetMode="External"/><Relationship Id="rId63" Type="http://schemas.openxmlformats.org/officeDocument/2006/relationships/image" Target="media/image5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datfest.nz" TargetMode="External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image" Target="media/image5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</TotalTime>
  <Pages>14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Andi Buchanan</cp:lastModifiedBy>
  <cp:revision>2</cp:revision>
  <dcterms:created xsi:type="dcterms:W3CDTF">2024-10-13T22:16:00Z</dcterms:created>
  <dcterms:modified xsi:type="dcterms:W3CDTF">2024-10-13T22:16:00Z</dcterms:modified>
</cp:coreProperties>
</file>